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F76A2" w14:textId="6D369BCF" w:rsidR="000721B3" w:rsidRDefault="007B265A" w:rsidP="000721B3">
      <w:pPr>
        <w:spacing w:line="276" w:lineRule="auto"/>
        <w:jc w:val="center"/>
        <w:rPr>
          <w:rFonts w:ascii="Avenir Roman" w:hAnsi="Avenir Roman"/>
          <w:b/>
          <w:color w:val="000000" w:themeColor="text1"/>
        </w:rPr>
      </w:pPr>
      <w:r>
        <w:rPr>
          <w:rFonts w:ascii="Avenir Roman" w:hAnsi="Avenir Roman"/>
          <w:b/>
          <w:color w:val="000000" w:themeColor="text1"/>
        </w:rPr>
        <w:t xml:space="preserve">RELATIONSHIP </w:t>
      </w:r>
      <w:proofErr w:type="gramStart"/>
      <w:r>
        <w:rPr>
          <w:rFonts w:ascii="Avenir Roman" w:hAnsi="Avenir Roman"/>
          <w:b/>
          <w:color w:val="000000" w:themeColor="text1"/>
        </w:rPr>
        <w:t>GOALS</w:t>
      </w:r>
      <w:r w:rsidR="005E3005">
        <w:rPr>
          <w:rFonts w:ascii="Avenir Roman" w:hAnsi="Avenir Roman"/>
          <w:b/>
          <w:color w:val="000000" w:themeColor="text1"/>
        </w:rPr>
        <w:t xml:space="preserve"> </w:t>
      </w:r>
      <w:r w:rsidR="004B5AE8">
        <w:rPr>
          <w:rFonts w:ascii="Avenir Roman" w:hAnsi="Avenir Roman"/>
          <w:b/>
          <w:color w:val="000000" w:themeColor="text1"/>
        </w:rPr>
        <w:t xml:space="preserve"> |</w:t>
      </w:r>
      <w:proofErr w:type="gramEnd"/>
      <w:r w:rsidR="005E3005">
        <w:rPr>
          <w:rFonts w:ascii="Avenir Roman" w:hAnsi="Avenir Roman"/>
          <w:b/>
          <w:color w:val="000000" w:themeColor="text1"/>
        </w:rPr>
        <w:t xml:space="preserve"> </w:t>
      </w:r>
      <w:r w:rsidR="004B5AE8">
        <w:rPr>
          <w:rFonts w:ascii="Avenir Roman" w:hAnsi="Avenir Roman"/>
          <w:b/>
          <w:color w:val="000000" w:themeColor="text1"/>
        </w:rPr>
        <w:t xml:space="preserve"> </w:t>
      </w:r>
      <w:r w:rsidR="00AC506D">
        <w:rPr>
          <w:rFonts w:ascii="Avenir Roman" w:hAnsi="Avenir Roman"/>
          <w:b/>
          <w:color w:val="000000" w:themeColor="text1"/>
        </w:rPr>
        <w:t>DEVIL</w:t>
      </w:r>
      <w:r w:rsidR="00CE7DFA">
        <w:rPr>
          <w:rFonts w:ascii="Avenir Roman" w:hAnsi="Avenir Roman"/>
          <w:b/>
          <w:color w:val="000000" w:themeColor="text1"/>
        </w:rPr>
        <w:t>-</w:t>
      </w:r>
      <w:r w:rsidR="00AC506D">
        <w:rPr>
          <w:rFonts w:ascii="Avenir Roman" w:hAnsi="Avenir Roman"/>
          <w:b/>
          <w:color w:val="000000" w:themeColor="text1"/>
        </w:rPr>
        <w:t>KICKIN</w:t>
      </w:r>
      <w:r w:rsidR="00CE7DFA">
        <w:rPr>
          <w:rFonts w:ascii="Avenir Roman" w:hAnsi="Avenir Roman"/>
          <w:b/>
          <w:color w:val="000000" w:themeColor="text1"/>
        </w:rPr>
        <w:t>’</w:t>
      </w:r>
    </w:p>
    <w:p w14:paraId="5726EDE8" w14:textId="77777777" w:rsidR="00292F40" w:rsidRPr="002429D3" w:rsidRDefault="004B5AE8" w:rsidP="000721B3">
      <w:pPr>
        <w:spacing w:line="276" w:lineRule="auto"/>
        <w:jc w:val="center"/>
        <w:rPr>
          <w:rFonts w:ascii="Avenir Roman" w:hAnsi="Avenir Roman"/>
          <w:color w:val="000000" w:themeColor="text1"/>
        </w:rPr>
      </w:pPr>
      <w:r>
        <w:rPr>
          <w:rFonts w:ascii="Avenir Roman" w:hAnsi="Avenir Roman"/>
          <w:b/>
          <w:color w:val="000000" w:themeColor="text1"/>
        </w:rPr>
        <w:t xml:space="preserve">WAVE CHURCH </w:t>
      </w:r>
      <w:proofErr w:type="gramStart"/>
      <w:r>
        <w:rPr>
          <w:rFonts w:ascii="Avenir Roman" w:hAnsi="Avenir Roman"/>
          <w:b/>
          <w:color w:val="000000" w:themeColor="text1"/>
        </w:rPr>
        <w:t xml:space="preserve">SD </w:t>
      </w:r>
      <w:r w:rsidR="002429D3" w:rsidRPr="005E3005">
        <w:rPr>
          <w:rFonts w:ascii="Avenir Roman" w:hAnsi="Avenir Roman"/>
          <w:b/>
          <w:color w:val="000000" w:themeColor="text1"/>
        </w:rPr>
        <w:t xml:space="preserve"> </w:t>
      </w:r>
      <w:r w:rsidR="00A34202" w:rsidRPr="005E3005">
        <w:rPr>
          <w:rFonts w:ascii="Avenir Roman" w:hAnsi="Avenir Roman"/>
          <w:b/>
          <w:color w:val="000000" w:themeColor="text1"/>
        </w:rPr>
        <w:t>|</w:t>
      </w:r>
      <w:proofErr w:type="gramEnd"/>
      <w:r w:rsidR="00094830" w:rsidRPr="005E3005">
        <w:rPr>
          <w:rFonts w:ascii="Avenir Roman" w:hAnsi="Avenir Roman"/>
          <w:b/>
          <w:color w:val="000000" w:themeColor="text1"/>
        </w:rPr>
        <w:t xml:space="preserve"> </w:t>
      </w:r>
      <w:r w:rsidR="00E2129B" w:rsidRPr="005E3005">
        <w:rPr>
          <w:rFonts w:ascii="Avenir Roman" w:hAnsi="Avenir Roman"/>
          <w:b/>
          <w:color w:val="000000" w:themeColor="text1"/>
        </w:rPr>
        <w:t xml:space="preserve"> </w:t>
      </w:r>
      <w:r w:rsidR="007B265A">
        <w:rPr>
          <w:rFonts w:ascii="Avenir Roman" w:hAnsi="Avenir Roman"/>
          <w:b/>
          <w:color w:val="000000" w:themeColor="text1"/>
        </w:rPr>
        <w:t>FEB</w:t>
      </w:r>
      <w:r w:rsidR="005E3005">
        <w:rPr>
          <w:rFonts w:ascii="Avenir Roman" w:hAnsi="Avenir Roman"/>
          <w:b/>
          <w:color w:val="000000" w:themeColor="text1"/>
        </w:rPr>
        <w:t>.</w:t>
      </w:r>
      <w:r w:rsidRPr="005E3005">
        <w:rPr>
          <w:rFonts w:ascii="Avenir Roman" w:hAnsi="Avenir Roman"/>
          <w:b/>
          <w:color w:val="000000" w:themeColor="text1"/>
        </w:rPr>
        <w:t xml:space="preserve"> </w:t>
      </w:r>
      <w:r w:rsidR="00A52F6F">
        <w:rPr>
          <w:rFonts w:ascii="Avenir Roman" w:hAnsi="Avenir Roman"/>
          <w:b/>
          <w:color w:val="000000" w:themeColor="text1"/>
        </w:rPr>
        <w:t>23</w:t>
      </w:r>
      <w:r w:rsidR="00F2206B" w:rsidRPr="005E3005">
        <w:rPr>
          <w:rFonts w:ascii="Avenir Roman" w:hAnsi="Avenir Roman"/>
          <w:b/>
          <w:color w:val="000000" w:themeColor="text1"/>
        </w:rPr>
        <w:t>, 20</w:t>
      </w:r>
      <w:r w:rsidR="00BF78DF">
        <w:rPr>
          <w:rFonts w:ascii="Avenir Roman" w:hAnsi="Avenir Roman"/>
          <w:b/>
          <w:color w:val="000000" w:themeColor="text1"/>
        </w:rPr>
        <w:t>20</w:t>
      </w:r>
    </w:p>
    <w:p w14:paraId="0B81BAF2" w14:textId="77777777" w:rsidR="004B5AE8" w:rsidRPr="004E7991" w:rsidRDefault="004B5AE8" w:rsidP="003F6CF6">
      <w:pPr>
        <w:spacing w:line="276" w:lineRule="auto"/>
        <w:rPr>
          <w:rFonts w:ascii="Avenir Roman" w:hAnsi="Avenir Roman"/>
          <w:b/>
          <w:color w:val="000000" w:themeColor="text1"/>
          <w:sz w:val="20"/>
          <w:szCs w:val="20"/>
        </w:rPr>
      </w:pPr>
    </w:p>
    <w:p w14:paraId="0AED8B57" w14:textId="77777777" w:rsidR="007B265A" w:rsidRPr="004E7991" w:rsidRDefault="007B265A" w:rsidP="007B265A">
      <w:pPr>
        <w:spacing w:line="276" w:lineRule="auto"/>
        <w:jc w:val="center"/>
        <w:rPr>
          <w:rFonts w:ascii="Avenir Roman" w:hAnsi="Avenir Roman"/>
          <w:color w:val="000000" w:themeColor="text1"/>
          <w:sz w:val="20"/>
          <w:szCs w:val="20"/>
        </w:rPr>
      </w:pPr>
      <w:r w:rsidRPr="004E7991">
        <w:rPr>
          <w:rFonts w:ascii="Avenir Roman" w:hAnsi="Avenir Roman"/>
          <w:color w:val="000000" w:themeColor="text1"/>
          <w:sz w:val="20"/>
          <w:szCs w:val="20"/>
        </w:rPr>
        <w:t xml:space="preserve">SATAN WANTS TO RUIN YOUR </w:t>
      </w:r>
      <w:r w:rsidRPr="004E7991">
        <w:rPr>
          <w:rFonts w:ascii="Avenir Roman" w:hAnsi="Avenir Roman"/>
          <w:color w:val="000000" w:themeColor="text1"/>
          <w:sz w:val="20"/>
          <w:szCs w:val="20"/>
          <w:u w:val="single"/>
        </w:rPr>
        <w:t>LIFE</w:t>
      </w:r>
      <w:r w:rsidRPr="009C40B2">
        <w:rPr>
          <w:rFonts w:ascii="Avenir Roman" w:hAnsi="Avenir Roman"/>
          <w:color w:val="000000" w:themeColor="text1"/>
          <w:sz w:val="20"/>
          <w:szCs w:val="20"/>
        </w:rPr>
        <w:t xml:space="preserve"> </w:t>
      </w:r>
      <w:r w:rsidRPr="004E7991">
        <w:rPr>
          <w:rFonts w:ascii="Avenir Roman" w:hAnsi="Avenir Roman"/>
          <w:color w:val="000000" w:themeColor="text1"/>
          <w:sz w:val="20"/>
          <w:szCs w:val="20"/>
        </w:rPr>
        <w:t xml:space="preserve">BY </w:t>
      </w:r>
    </w:p>
    <w:p w14:paraId="56074FA3" w14:textId="77777777" w:rsidR="007B265A" w:rsidRDefault="007B265A" w:rsidP="007B265A">
      <w:pPr>
        <w:spacing w:line="276" w:lineRule="auto"/>
        <w:jc w:val="center"/>
        <w:rPr>
          <w:rFonts w:ascii="Avenir Roman" w:hAnsi="Avenir Roman"/>
          <w:b/>
          <w:color w:val="000000" w:themeColor="text1"/>
          <w:sz w:val="20"/>
          <w:szCs w:val="20"/>
          <w:u w:val="single"/>
        </w:rPr>
      </w:pPr>
      <w:r w:rsidRPr="004E7991">
        <w:rPr>
          <w:rFonts w:ascii="Avenir Roman" w:hAnsi="Avenir Roman"/>
          <w:color w:val="000000" w:themeColor="text1"/>
          <w:sz w:val="20"/>
          <w:szCs w:val="20"/>
        </w:rPr>
        <w:t xml:space="preserve">RUINING YOUR </w:t>
      </w:r>
      <w:r w:rsidRPr="004E7991">
        <w:rPr>
          <w:rFonts w:ascii="Avenir Roman" w:hAnsi="Avenir Roman"/>
          <w:color w:val="000000" w:themeColor="text1"/>
          <w:sz w:val="20"/>
          <w:szCs w:val="20"/>
          <w:u w:val="single"/>
        </w:rPr>
        <w:t>RELATIONSHIPS</w:t>
      </w:r>
      <w:r w:rsidR="009C40B2" w:rsidRPr="009C40B2">
        <w:rPr>
          <w:rFonts w:ascii="Avenir Roman" w:hAnsi="Avenir Roman"/>
          <w:color w:val="000000" w:themeColor="text1"/>
          <w:sz w:val="20"/>
          <w:szCs w:val="20"/>
        </w:rPr>
        <w:t>.</w:t>
      </w:r>
      <w:r w:rsidRPr="004E7991">
        <w:rPr>
          <w:rFonts w:ascii="Avenir Roman" w:hAnsi="Avenir Roman"/>
          <w:b/>
          <w:color w:val="000000" w:themeColor="text1"/>
          <w:sz w:val="20"/>
          <w:szCs w:val="20"/>
          <w:u w:val="single"/>
        </w:rPr>
        <w:t xml:space="preserve"> </w:t>
      </w:r>
    </w:p>
    <w:p w14:paraId="7187018B" w14:textId="77777777" w:rsidR="00A52F6F" w:rsidRDefault="00A52F6F" w:rsidP="007B265A">
      <w:pPr>
        <w:spacing w:line="276" w:lineRule="auto"/>
        <w:jc w:val="center"/>
        <w:rPr>
          <w:rFonts w:ascii="Avenir Roman" w:hAnsi="Avenir Roman"/>
          <w:b/>
          <w:color w:val="000000" w:themeColor="text1"/>
          <w:sz w:val="20"/>
          <w:szCs w:val="20"/>
          <w:u w:val="single"/>
        </w:rPr>
      </w:pPr>
    </w:p>
    <w:p w14:paraId="63532FD3" w14:textId="630450E1" w:rsidR="00F176B4" w:rsidRDefault="00A52F6F" w:rsidP="00A52F6F">
      <w:pPr>
        <w:rPr>
          <w:rFonts w:ascii="Cambria" w:hAnsi="Cambria"/>
          <w:b/>
          <w:sz w:val="20"/>
          <w:szCs w:val="20"/>
        </w:rPr>
      </w:pPr>
      <w:r w:rsidRPr="00A40725">
        <w:rPr>
          <w:rFonts w:ascii="Cambria" w:hAnsi="Cambria"/>
          <w:b/>
          <w:sz w:val="20"/>
          <w:szCs w:val="20"/>
        </w:rPr>
        <w:t>Ephesians 6:10-12</w:t>
      </w:r>
      <w:r w:rsidR="00CE7DFA">
        <w:rPr>
          <w:rFonts w:ascii="Cambria" w:hAnsi="Cambria"/>
          <w:b/>
          <w:sz w:val="20"/>
          <w:szCs w:val="20"/>
        </w:rPr>
        <w:t xml:space="preserve"> </w:t>
      </w:r>
      <w:r w:rsidRPr="00A40725">
        <w:rPr>
          <w:rFonts w:ascii="Cambria" w:hAnsi="Cambria"/>
          <w:b/>
          <w:sz w:val="20"/>
          <w:szCs w:val="20"/>
        </w:rPr>
        <w:t xml:space="preserve">(ESV) </w:t>
      </w:r>
      <w:r>
        <w:rPr>
          <w:rFonts w:ascii="Cambria" w:hAnsi="Cambria"/>
          <w:b/>
          <w:sz w:val="20"/>
          <w:szCs w:val="20"/>
        </w:rPr>
        <w:t xml:space="preserve"> </w:t>
      </w:r>
    </w:p>
    <w:p w14:paraId="095E9516" w14:textId="77777777" w:rsidR="00A52F6F" w:rsidRPr="00A52F6F" w:rsidRDefault="00A52F6F" w:rsidP="00A52F6F">
      <w:pPr>
        <w:rPr>
          <w:rFonts w:ascii="Cambria" w:hAnsi="Cambria"/>
          <w:color w:val="000000" w:themeColor="text1"/>
          <w:sz w:val="20"/>
          <w:szCs w:val="20"/>
        </w:rPr>
      </w:pPr>
      <w:r w:rsidRPr="00A52F6F">
        <w:rPr>
          <w:rFonts w:ascii="Cambria" w:hAnsi="Cambria"/>
          <w:i/>
          <w:color w:val="000000" w:themeColor="text1"/>
          <w:sz w:val="20"/>
          <w:szCs w:val="20"/>
          <w:vertAlign w:val="superscript"/>
        </w:rPr>
        <w:t>10 </w:t>
      </w:r>
      <w:r w:rsidRPr="00A52F6F">
        <w:rPr>
          <w:rFonts w:ascii="Cambria" w:hAnsi="Cambria"/>
          <w:i/>
          <w:color w:val="000000" w:themeColor="text1"/>
          <w:sz w:val="20"/>
          <w:szCs w:val="20"/>
        </w:rPr>
        <w:t xml:space="preserve">Finally, be strong in the Lord and in the strength of his might. </w:t>
      </w:r>
      <w:r w:rsidRPr="00A52F6F">
        <w:rPr>
          <w:rFonts w:ascii="Cambria" w:hAnsi="Cambria"/>
          <w:i/>
          <w:color w:val="000000" w:themeColor="text1"/>
          <w:sz w:val="20"/>
          <w:szCs w:val="20"/>
          <w:vertAlign w:val="superscript"/>
        </w:rPr>
        <w:t>11 </w:t>
      </w:r>
      <w:r w:rsidRPr="00A52F6F">
        <w:rPr>
          <w:rFonts w:ascii="Cambria" w:hAnsi="Cambria"/>
          <w:i/>
          <w:color w:val="000000" w:themeColor="text1"/>
          <w:sz w:val="20"/>
          <w:szCs w:val="20"/>
        </w:rPr>
        <w:t xml:space="preserve">Put on the whole armor of God, that you may be able to stand against the schemes of the devil. </w:t>
      </w:r>
      <w:r w:rsidRPr="00A52F6F">
        <w:rPr>
          <w:rFonts w:ascii="Cambria" w:hAnsi="Cambria"/>
          <w:i/>
          <w:color w:val="000000" w:themeColor="text1"/>
          <w:sz w:val="20"/>
          <w:szCs w:val="20"/>
          <w:vertAlign w:val="superscript"/>
        </w:rPr>
        <w:t>12 </w:t>
      </w:r>
      <w:r w:rsidRPr="00A52F6F">
        <w:rPr>
          <w:rFonts w:ascii="Cambria" w:hAnsi="Cambria"/>
          <w:i/>
          <w:color w:val="000000" w:themeColor="text1"/>
          <w:sz w:val="20"/>
          <w:szCs w:val="20"/>
        </w:rPr>
        <w:t>For we do not wrestle against flesh and blood, but against the rulers, against the authorities, against the cosmic powers over this present darkness, against the spiritual forces of evil in the heavenly places.</w:t>
      </w:r>
    </w:p>
    <w:p w14:paraId="0C8A21E5" w14:textId="77777777" w:rsidR="00A52F6F" w:rsidRDefault="00A52F6F" w:rsidP="00A52F6F">
      <w:pPr>
        <w:rPr>
          <w:rFonts w:ascii="Cambria" w:hAnsi="Cambria"/>
          <w:b/>
          <w:i/>
          <w:color w:val="984806" w:themeColor="accent6" w:themeShade="80"/>
          <w:sz w:val="20"/>
          <w:szCs w:val="20"/>
        </w:rPr>
      </w:pPr>
    </w:p>
    <w:p w14:paraId="2A430ACF" w14:textId="77777777" w:rsidR="00A52F6F" w:rsidRPr="00A52F6F" w:rsidRDefault="00A52F6F" w:rsidP="007B265A">
      <w:pPr>
        <w:spacing w:line="276" w:lineRule="auto"/>
        <w:jc w:val="center"/>
        <w:rPr>
          <w:rFonts w:ascii="Avenir Roman" w:hAnsi="Avenir Roman"/>
          <w:color w:val="000000" w:themeColor="text1"/>
          <w:sz w:val="20"/>
          <w:szCs w:val="20"/>
          <w:u w:val="single"/>
        </w:rPr>
      </w:pPr>
    </w:p>
    <w:p w14:paraId="69027F03" w14:textId="709573C1" w:rsidR="00A52F6F" w:rsidRDefault="00A52F6F" w:rsidP="00A52F6F">
      <w:pPr>
        <w:jc w:val="center"/>
        <w:rPr>
          <w:rFonts w:ascii="Avenir Roman" w:hAnsi="Avenir Roman"/>
          <w:color w:val="000000" w:themeColor="text1"/>
          <w:sz w:val="20"/>
          <w:szCs w:val="20"/>
        </w:rPr>
      </w:pPr>
      <w:bookmarkStart w:id="0" w:name="OLE_LINK3"/>
      <w:bookmarkStart w:id="1" w:name="OLE_LINK4"/>
      <w:r w:rsidRPr="00A52F6F">
        <w:rPr>
          <w:rFonts w:ascii="Avenir Roman" w:hAnsi="Avenir Roman"/>
          <w:color w:val="000000" w:themeColor="text1"/>
          <w:sz w:val="20"/>
          <w:szCs w:val="20"/>
        </w:rPr>
        <w:t xml:space="preserve">YOUR </w:t>
      </w:r>
      <w:r w:rsidRPr="00A52F6F">
        <w:rPr>
          <w:rFonts w:ascii="Avenir Roman" w:hAnsi="Avenir Roman"/>
          <w:color w:val="000000" w:themeColor="text1"/>
          <w:sz w:val="20"/>
          <w:szCs w:val="20"/>
          <w:u w:val="single"/>
        </w:rPr>
        <w:t>SPOUSE</w:t>
      </w:r>
      <w:r w:rsidRPr="00CE7DFA">
        <w:rPr>
          <w:rFonts w:ascii="Avenir Roman" w:hAnsi="Avenir Roman"/>
          <w:color w:val="000000" w:themeColor="text1"/>
          <w:sz w:val="20"/>
          <w:szCs w:val="20"/>
        </w:rPr>
        <w:t xml:space="preserve"> </w:t>
      </w:r>
      <w:r w:rsidRPr="00A52F6F">
        <w:rPr>
          <w:rFonts w:ascii="Avenir Roman" w:hAnsi="Avenir Roman"/>
          <w:color w:val="000000" w:themeColor="text1"/>
          <w:sz w:val="20"/>
          <w:szCs w:val="20"/>
        </w:rPr>
        <w:t>IS NOT THE ENEMY</w:t>
      </w:r>
      <w:r w:rsidR="00CE7DFA">
        <w:rPr>
          <w:rFonts w:ascii="Avenir Roman" w:hAnsi="Avenir Roman"/>
          <w:color w:val="000000" w:themeColor="text1"/>
          <w:sz w:val="20"/>
          <w:szCs w:val="20"/>
        </w:rPr>
        <w:t>;</w:t>
      </w:r>
      <w:r w:rsidRPr="00A52F6F">
        <w:rPr>
          <w:rFonts w:ascii="Avenir Roman" w:hAnsi="Avenir Roman"/>
          <w:color w:val="000000" w:themeColor="text1"/>
          <w:sz w:val="20"/>
          <w:szCs w:val="20"/>
        </w:rPr>
        <w:t xml:space="preserve"> </w:t>
      </w:r>
      <w:r w:rsidRPr="00A52F6F">
        <w:rPr>
          <w:rFonts w:ascii="Avenir Roman" w:hAnsi="Avenir Roman"/>
          <w:color w:val="000000" w:themeColor="text1"/>
          <w:sz w:val="20"/>
          <w:szCs w:val="20"/>
          <w:u w:val="single"/>
        </w:rPr>
        <w:t>SATAN</w:t>
      </w:r>
      <w:r w:rsidRPr="00CE7DFA">
        <w:rPr>
          <w:rFonts w:ascii="Avenir Roman" w:hAnsi="Avenir Roman"/>
          <w:color w:val="000000" w:themeColor="text1"/>
          <w:sz w:val="20"/>
          <w:szCs w:val="20"/>
        </w:rPr>
        <w:t xml:space="preserve"> IS</w:t>
      </w:r>
      <w:r w:rsidRPr="00A52F6F">
        <w:rPr>
          <w:rFonts w:ascii="Avenir Roman" w:hAnsi="Avenir Roman"/>
          <w:color w:val="000000" w:themeColor="text1"/>
          <w:sz w:val="20"/>
          <w:szCs w:val="20"/>
        </w:rPr>
        <w:t xml:space="preserve"> THE ENEMY</w:t>
      </w:r>
      <w:r w:rsidR="00CE7DFA">
        <w:rPr>
          <w:rFonts w:ascii="Avenir Roman" w:hAnsi="Avenir Roman"/>
          <w:color w:val="000000" w:themeColor="text1"/>
          <w:sz w:val="20"/>
          <w:szCs w:val="20"/>
        </w:rPr>
        <w:t>.</w:t>
      </w:r>
    </w:p>
    <w:p w14:paraId="1FCF91CC" w14:textId="77777777" w:rsidR="00A52F6F" w:rsidRDefault="00A52F6F" w:rsidP="00A52F6F">
      <w:pPr>
        <w:jc w:val="center"/>
        <w:rPr>
          <w:rFonts w:ascii="Avenir Roman" w:hAnsi="Avenir Roman"/>
          <w:color w:val="000000" w:themeColor="text1"/>
          <w:sz w:val="20"/>
          <w:szCs w:val="20"/>
        </w:rPr>
      </w:pPr>
    </w:p>
    <w:p w14:paraId="791914AD" w14:textId="77777777" w:rsidR="00A52F6F" w:rsidRDefault="00A52F6F" w:rsidP="00A52F6F">
      <w:pPr>
        <w:jc w:val="center"/>
        <w:rPr>
          <w:rFonts w:ascii="Avenir Roman" w:hAnsi="Avenir Roman"/>
          <w:color w:val="000000" w:themeColor="text1"/>
          <w:sz w:val="20"/>
          <w:szCs w:val="20"/>
        </w:rPr>
      </w:pPr>
    </w:p>
    <w:p w14:paraId="523B1B52" w14:textId="27DAF734" w:rsidR="00A52F6F" w:rsidRPr="00A52F6F" w:rsidRDefault="00A52F6F" w:rsidP="00A52F6F">
      <w:pPr>
        <w:jc w:val="center"/>
        <w:rPr>
          <w:rFonts w:ascii="Avenir Roman" w:hAnsi="Avenir Roman"/>
          <w:color w:val="000000" w:themeColor="text1"/>
          <w:sz w:val="20"/>
          <w:szCs w:val="20"/>
          <w:u w:val="single"/>
        </w:rPr>
      </w:pPr>
      <w:r w:rsidRPr="00A52F6F">
        <w:rPr>
          <w:rFonts w:ascii="Avenir Roman" w:hAnsi="Avenir Roman"/>
          <w:color w:val="000000" w:themeColor="text1"/>
          <w:sz w:val="20"/>
          <w:szCs w:val="20"/>
        </w:rPr>
        <w:t xml:space="preserve">WHATEVER GOD </w:t>
      </w:r>
      <w:r w:rsidRPr="00A52F6F">
        <w:rPr>
          <w:rFonts w:ascii="Avenir Roman" w:hAnsi="Avenir Roman"/>
          <w:color w:val="000000" w:themeColor="text1"/>
          <w:sz w:val="20"/>
          <w:szCs w:val="20"/>
          <w:u w:val="single"/>
        </w:rPr>
        <w:t>BLE</w:t>
      </w:r>
      <w:r w:rsidR="00CE7DFA">
        <w:rPr>
          <w:rFonts w:ascii="Avenir Roman" w:hAnsi="Avenir Roman"/>
          <w:color w:val="000000" w:themeColor="text1"/>
          <w:sz w:val="20"/>
          <w:szCs w:val="20"/>
          <w:u w:val="single"/>
        </w:rPr>
        <w:t>S</w:t>
      </w:r>
      <w:r w:rsidRPr="00A52F6F">
        <w:rPr>
          <w:rFonts w:ascii="Avenir Roman" w:hAnsi="Avenir Roman"/>
          <w:color w:val="000000" w:themeColor="text1"/>
          <w:sz w:val="20"/>
          <w:szCs w:val="20"/>
          <w:u w:val="single"/>
        </w:rPr>
        <w:t>SES</w:t>
      </w:r>
      <w:r w:rsidRPr="00A52F6F">
        <w:rPr>
          <w:rFonts w:ascii="Avenir Roman" w:hAnsi="Avenir Roman"/>
          <w:color w:val="000000" w:themeColor="text1"/>
          <w:sz w:val="20"/>
          <w:szCs w:val="20"/>
        </w:rPr>
        <w:t xml:space="preserve">, THE DEVIL </w:t>
      </w:r>
      <w:r w:rsidRPr="00A52F6F">
        <w:rPr>
          <w:rFonts w:ascii="Avenir Roman" w:hAnsi="Avenir Roman"/>
          <w:color w:val="000000" w:themeColor="text1"/>
          <w:sz w:val="20"/>
          <w:szCs w:val="20"/>
          <w:u w:val="single"/>
        </w:rPr>
        <w:t>CURSES</w:t>
      </w:r>
      <w:r w:rsidR="00CE7DFA" w:rsidRPr="00CE7DFA">
        <w:rPr>
          <w:rFonts w:ascii="Avenir Roman" w:hAnsi="Avenir Roman"/>
          <w:color w:val="000000" w:themeColor="text1"/>
          <w:sz w:val="20"/>
          <w:szCs w:val="20"/>
        </w:rPr>
        <w:t>.</w:t>
      </w:r>
    </w:p>
    <w:p w14:paraId="4093F6F9" w14:textId="3D37FC68" w:rsidR="00A52F6F" w:rsidRDefault="00A52F6F" w:rsidP="00A52F6F">
      <w:pPr>
        <w:jc w:val="center"/>
        <w:rPr>
          <w:rFonts w:ascii="Avenir Roman" w:hAnsi="Avenir Roman"/>
          <w:color w:val="000000" w:themeColor="text1"/>
          <w:sz w:val="20"/>
          <w:szCs w:val="20"/>
        </w:rPr>
      </w:pPr>
    </w:p>
    <w:p w14:paraId="077694AA" w14:textId="77777777" w:rsidR="00A52F6F" w:rsidRPr="00A52F6F" w:rsidRDefault="00A52F6F" w:rsidP="00A52F6F">
      <w:pPr>
        <w:jc w:val="center"/>
        <w:rPr>
          <w:rFonts w:ascii="Avenir Roman" w:hAnsi="Avenir Roman"/>
          <w:color w:val="000000" w:themeColor="text1"/>
          <w:sz w:val="20"/>
          <w:szCs w:val="20"/>
        </w:rPr>
      </w:pPr>
    </w:p>
    <w:p w14:paraId="6B31E7F1" w14:textId="164A3C11" w:rsidR="00A52F6F" w:rsidRDefault="00A52F6F" w:rsidP="00A52F6F">
      <w:pPr>
        <w:jc w:val="center"/>
        <w:rPr>
          <w:rFonts w:ascii="Avenir Roman" w:hAnsi="Avenir Roman"/>
          <w:color w:val="000000" w:themeColor="text1"/>
          <w:sz w:val="20"/>
          <w:szCs w:val="20"/>
          <w:u w:val="single"/>
        </w:rPr>
      </w:pPr>
      <w:r w:rsidRPr="00A52F6F">
        <w:rPr>
          <w:rFonts w:ascii="Avenir Roman" w:hAnsi="Avenir Roman"/>
          <w:color w:val="000000" w:themeColor="text1"/>
          <w:sz w:val="20"/>
          <w:szCs w:val="20"/>
        </w:rPr>
        <w:t xml:space="preserve">WHATEVER GOD </w:t>
      </w:r>
      <w:r w:rsidRPr="00A52F6F">
        <w:rPr>
          <w:rFonts w:ascii="Avenir Roman" w:hAnsi="Avenir Roman"/>
          <w:color w:val="000000" w:themeColor="text1"/>
          <w:sz w:val="20"/>
          <w:szCs w:val="20"/>
          <w:u w:val="single"/>
        </w:rPr>
        <w:t>LOVES</w:t>
      </w:r>
      <w:r w:rsidRPr="00A52F6F">
        <w:rPr>
          <w:rFonts w:ascii="Avenir Roman" w:hAnsi="Avenir Roman"/>
          <w:color w:val="000000" w:themeColor="text1"/>
          <w:sz w:val="20"/>
          <w:szCs w:val="20"/>
        </w:rPr>
        <w:t xml:space="preserve">, THE DEVIL </w:t>
      </w:r>
      <w:r w:rsidRPr="00A52F6F">
        <w:rPr>
          <w:rFonts w:ascii="Avenir Roman" w:hAnsi="Avenir Roman"/>
          <w:color w:val="000000" w:themeColor="text1"/>
          <w:sz w:val="20"/>
          <w:szCs w:val="20"/>
          <w:u w:val="single"/>
        </w:rPr>
        <w:t>ATTACKS</w:t>
      </w:r>
      <w:r w:rsidR="00CE7DFA" w:rsidRPr="00CE7DFA">
        <w:rPr>
          <w:rFonts w:ascii="Avenir Roman" w:hAnsi="Avenir Roman"/>
          <w:color w:val="000000" w:themeColor="text1"/>
          <w:sz w:val="20"/>
          <w:szCs w:val="20"/>
        </w:rPr>
        <w:t>.</w:t>
      </w:r>
    </w:p>
    <w:p w14:paraId="749BEC81" w14:textId="77777777" w:rsidR="00A52F6F" w:rsidRDefault="00A52F6F" w:rsidP="00A52F6F">
      <w:pPr>
        <w:jc w:val="center"/>
        <w:rPr>
          <w:rFonts w:ascii="Avenir Roman" w:hAnsi="Avenir Roman"/>
          <w:color w:val="000000" w:themeColor="text1"/>
          <w:sz w:val="20"/>
          <w:szCs w:val="20"/>
          <w:u w:val="single"/>
        </w:rPr>
      </w:pPr>
    </w:p>
    <w:p w14:paraId="1CCCF6B1" w14:textId="77777777" w:rsidR="00A52F6F" w:rsidRDefault="00A52F6F" w:rsidP="00A52F6F">
      <w:pPr>
        <w:jc w:val="center"/>
        <w:rPr>
          <w:rFonts w:ascii="Avenir Roman" w:hAnsi="Avenir Roman"/>
          <w:color w:val="000000" w:themeColor="text1"/>
          <w:sz w:val="20"/>
          <w:szCs w:val="20"/>
          <w:u w:val="single"/>
        </w:rPr>
      </w:pPr>
    </w:p>
    <w:p w14:paraId="7E20B871" w14:textId="77777777" w:rsidR="00F176B4" w:rsidRPr="0095768D" w:rsidRDefault="00A52F6F" w:rsidP="00A52F6F">
      <w:pPr>
        <w:rPr>
          <w:rFonts w:ascii="Cambria" w:hAnsi="Cambria"/>
          <w:b/>
          <w:color w:val="000000" w:themeColor="text1"/>
          <w:sz w:val="20"/>
          <w:szCs w:val="20"/>
        </w:rPr>
      </w:pPr>
      <w:r w:rsidRPr="0095768D">
        <w:rPr>
          <w:rFonts w:ascii="Cambria" w:hAnsi="Cambria"/>
          <w:b/>
          <w:color w:val="000000" w:themeColor="text1"/>
          <w:sz w:val="20"/>
          <w:szCs w:val="20"/>
        </w:rPr>
        <w:t xml:space="preserve">1 Peter 5:8 (NIV) </w:t>
      </w:r>
    </w:p>
    <w:p w14:paraId="4850C694" w14:textId="56CD34D0" w:rsidR="00A52F6F" w:rsidRPr="00A52F6F" w:rsidRDefault="00A52F6F" w:rsidP="00A52F6F">
      <w:pPr>
        <w:rPr>
          <w:rFonts w:ascii="Cambria" w:hAnsi="Cambria"/>
          <w:color w:val="000000" w:themeColor="text1"/>
          <w:sz w:val="20"/>
          <w:szCs w:val="20"/>
        </w:rPr>
      </w:pPr>
      <w:r w:rsidRPr="0095768D">
        <w:rPr>
          <w:rFonts w:ascii="Cambria" w:hAnsi="Cambria"/>
          <w:i/>
          <w:color w:val="000000" w:themeColor="text1"/>
          <w:sz w:val="20"/>
          <w:szCs w:val="20"/>
        </w:rPr>
        <w:t>Be alert and of sober mind. Your enemy the devil prowls around like a roaring lion looking for someone to devour.</w:t>
      </w:r>
    </w:p>
    <w:p w14:paraId="5DDEFB99" w14:textId="77777777" w:rsidR="00CC4C5E" w:rsidRPr="00A52F6F" w:rsidRDefault="00CC4C5E" w:rsidP="00A52F6F">
      <w:pPr>
        <w:jc w:val="center"/>
        <w:rPr>
          <w:rFonts w:ascii="Avenir Roman" w:hAnsi="Avenir Roman"/>
          <w:color w:val="000000" w:themeColor="text1"/>
          <w:sz w:val="20"/>
          <w:szCs w:val="20"/>
          <w:u w:val="single"/>
        </w:rPr>
      </w:pPr>
    </w:p>
    <w:p w14:paraId="4E6702A2" w14:textId="77777777" w:rsidR="00A52F6F" w:rsidRPr="00CC4C5E" w:rsidRDefault="00A52F6F" w:rsidP="00A52F6F">
      <w:pPr>
        <w:rPr>
          <w:rFonts w:ascii="Avenir Roman" w:hAnsi="Avenir Roman"/>
          <w:b/>
          <w:color w:val="000000" w:themeColor="text1"/>
          <w:sz w:val="20"/>
          <w:szCs w:val="20"/>
        </w:rPr>
      </w:pPr>
      <w:r w:rsidRPr="00CC4C5E">
        <w:rPr>
          <w:rFonts w:ascii="Avenir Roman" w:hAnsi="Avenir Roman"/>
          <w:b/>
          <w:color w:val="000000" w:themeColor="text1"/>
          <w:sz w:val="20"/>
          <w:szCs w:val="20"/>
        </w:rPr>
        <w:t xml:space="preserve">HOW DOES SATAN ATTACK? </w:t>
      </w:r>
    </w:p>
    <w:p w14:paraId="60DCE9D3" w14:textId="77777777" w:rsidR="00A52F6F" w:rsidRPr="00C15011" w:rsidRDefault="00A52F6F" w:rsidP="00A52F6F">
      <w:pPr>
        <w:rPr>
          <w:rFonts w:ascii="Cambria" w:hAnsi="Cambria"/>
          <w:b/>
          <w:i/>
          <w:color w:val="000000" w:themeColor="text1"/>
          <w:sz w:val="20"/>
          <w:szCs w:val="20"/>
          <w:highlight w:val="yellow"/>
        </w:rPr>
      </w:pPr>
    </w:p>
    <w:p w14:paraId="16032FDA" w14:textId="09351C79" w:rsidR="00A52F6F" w:rsidRDefault="00A52F6F" w:rsidP="00A52F6F">
      <w:pPr>
        <w:rPr>
          <w:rFonts w:ascii="Avenir Roman" w:hAnsi="Avenir Roman"/>
          <w:color w:val="000000" w:themeColor="text1"/>
          <w:sz w:val="20"/>
          <w:szCs w:val="20"/>
          <w:u w:val="single"/>
        </w:rPr>
      </w:pPr>
      <w:r w:rsidRPr="00A52F6F">
        <w:rPr>
          <w:rFonts w:ascii="Avenir Roman" w:hAnsi="Avenir Roman"/>
          <w:color w:val="000000" w:themeColor="text1"/>
          <w:sz w:val="20"/>
          <w:szCs w:val="20"/>
        </w:rPr>
        <w:t xml:space="preserve">THE DEVIL ATTACKS WITH </w:t>
      </w:r>
      <w:r w:rsidRPr="00A52F6F">
        <w:rPr>
          <w:rFonts w:ascii="Avenir Roman" w:hAnsi="Avenir Roman"/>
          <w:color w:val="000000" w:themeColor="text1"/>
          <w:sz w:val="20"/>
          <w:szCs w:val="20"/>
          <w:u w:val="single"/>
        </w:rPr>
        <w:t>DISTRACTIONS</w:t>
      </w:r>
      <w:r w:rsidRPr="00A52F6F">
        <w:rPr>
          <w:rFonts w:ascii="Avenir Roman" w:hAnsi="Avenir Roman"/>
          <w:color w:val="000000" w:themeColor="text1"/>
          <w:sz w:val="20"/>
          <w:szCs w:val="20"/>
        </w:rPr>
        <w:t xml:space="preserve"> AND </w:t>
      </w:r>
      <w:r w:rsidRPr="00A52F6F">
        <w:rPr>
          <w:rFonts w:ascii="Avenir Roman" w:hAnsi="Avenir Roman"/>
          <w:color w:val="000000" w:themeColor="text1"/>
          <w:sz w:val="20"/>
          <w:szCs w:val="20"/>
          <w:u w:val="single"/>
        </w:rPr>
        <w:t>SEDUCTIONS</w:t>
      </w:r>
      <w:r w:rsidR="00CE7DFA" w:rsidRPr="00CE7DFA">
        <w:rPr>
          <w:rFonts w:ascii="Avenir Roman" w:hAnsi="Avenir Roman"/>
          <w:color w:val="000000" w:themeColor="text1"/>
          <w:sz w:val="20"/>
          <w:szCs w:val="20"/>
        </w:rPr>
        <w:t>.</w:t>
      </w:r>
    </w:p>
    <w:p w14:paraId="134F7CC3" w14:textId="77777777" w:rsidR="00A52F6F" w:rsidRDefault="00A52F6F" w:rsidP="00A52F6F">
      <w:pPr>
        <w:rPr>
          <w:rFonts w:ascii="Avenir Roman" w:hAnsi="Avenir Roman"/>
          <w:color w:val="000000" w:themeColor="text1"/>
          <w:sz w:val="20"/>
          <w:szCs w:val="20"/>
          <w:u w:val="single"/>
        </w:rPr>
      </w:pPr>
    </w:p>
    <w:p w14:paraId="6B721203" w14:textId="77777777" w:rsidR="00F176B4" w:rsidRDefault="00A52F6F" w:rsidP="00A52F6F">
      <w:pPr>
        <w:rPr>
          <w:rFonts w:ascii="Cambria" w:hAnsi="Cambria"/>
          <w:b/>
          <w:color w:val="000000" w:themeColor="text1"/>
          <w:sz w:val="20"/>
          <w:szCs w:val="20"/>
        </w:rPr>
      </w:pPr>
      <w:r w:rsidRPr="009F077C">
        <w:rPr>
          <w:rFonts w:ascii="Cambria" w:hAnsi="Cambria"/>
          <w:b/>
          <w:color w:val="000000" w:themeColor="text1"/>
          <w:sz w:val="20"/>
          <w:szCs w:val="20"/>
        </w:rPr>
        <w:t xml:space="preserve">Song of Solomon 2:15 (ESV) </w:t>
      </w:r>
      <w:r w:rsidR="00CC4C5E">
        <w:rPr>
          <w:rFonts w:ascii="Cambria" w:hAnsi="Cambria"/>
          <w:b/>
          <w:color w:val="000000" w:themeColor="text1"/>
          <w:sz w:val="20"/>
          <w:szCs w:val="20"/>
        </w:rPr>
        <w:t xml:space="preserve"> </w:t>
      </w:r>
    </w:p>
    <w:p w14:paraId="122A00BE" w14:textId="7F9CC2EF" w:rsidR="00A52F6F" w:rsidRPr="00CC4C5E" w:rsidRDefault="00A52F6F" w:rsidP="00A52F6F">
      <w:pPr>
        <w:rPr>
          <w:rFonts w:ascii="Cambria" w:hAnsi="Cambria"/>
          <w:color w:val="000000" w:themeColor="text1"/>
          <w:sz w:val="20"/>
          <w:szCs w:val="20"/>
        </w:rPr>
      </w:pPr>
      <w:r w:rsidRPr="00CC4C5E">
        <w:rPr>
          <w:rFonts w:ascii="Cambria" w:hAnsi="Cambria"/>
          <w:i/>
          <w:color w:val="000000" w:themeColor="text1"/>
          <w:sz w:val="20"/>
          <w:szCs w:val="20"/>
        </w:rPr>
        <w:t xml:space="preserve">Catch for us the foxes, the little foxes, that ruin the vineyards, our vineyards that are in bloom. </w:t>
      </w:r>
    </w:p>
    <w:p w14:paraId="706B320B" w14:textId="77777777" w:rsidR="00A52F6F" w:rsidRDefault="00A52F6F" w:rsidP="00A52F6F">
      <w:pPr>
        <w:rPr>
          <w:rFonts w:ascii="Avenir Roman" w:hAnsi="Avenir Roman"/>
          <w:color w:val="000000" w:themeColor="text1"/>
          <w:sz w:val="20"/>
          <w:szCs w:val="20"/>
          <w:u w:val="single"/>
        </w:rPr>
      </w:pPr>
    </w:p>
    <w:p w14:paraId="5B6BB29A" w14:textId="3A6A626C" w:rsidR="00A52F6F" w:rsidRPr="00CE7DFA" w:rsidRDefault="00CE7DFA" w:rsidP="00A52F6F">
      <w:pPr>
        <w:pStyle w:val="ListParagraph"/>
        <w:numPr>
          <w:ilvl w:val="0"/>
          <w:numId w:val="24"/>
        </w:numPr>
        <w:rPr>
          <w:rFonts w:ascii="Avenir Roman" w:hAnsi="Avenir Roman"/>
          <w:color w:val="000000" w:themeColor="text1"/>
          <w:szCs w:val="20"/>
          <w:u w:val="single"/>
        </w:rPr>
      </w:pPr>
      <w:r w:rsidRPr="00CE7DFA">
        <w:rPr>
          <w:rFonts w:ascii="Avenir Roman" w:hAnsi="Avenir Roman"/>
          <w:color w:val="000000" w:themeColor="text1"/>
          <w:szCs w:val="20"/>
          <w:u w:val="single"/>
        </w:rPr>
        <w:t>COMPARISON</w:t>
      </w:r>
    </w:p>
    <w:p w14:paraId="4DAF9948" w14:textId="77777777" w:rsidR="00A52F6F" w:rsidRPr="00CE7DFA" w:rsidRDefault="00A52F6F" w:rsidP="00A52F6F">
      <w:pPr>
        <w:rPr>
          <w:rFonts w:ascii="Avenir Roman" w:hAnsi="Avenir Roman"/>
          <w:color w:val="000000" w:themeColor="text1"/>
          <w:sz w:val="20"/>
          <w:szCs w:val="20"/>
        </w:rPr>
      </w:pPr>
    </w:p>
    <w:p w14:paraId="6498491A" w14:textId="4B45B0E4" w:rsidR="00A52F6F" w:rsidRPr="00CE7DFA" w:rsidRDefault="00CE7DFA" w:rsidP="00A52F6F">
      <w:pPr>
        <w:pStyle w:val="ListParagraph"/>
        <w:numPr>
          <w:ilvl w:val="0"/>
          <w:numId w:val="24"/>
        </w:numPr>
        <w:rPr>
          <w:rFonts w:ascii="Avenir Roman" w:hAnsi="Avenir Roman"/>
          <w:color w:val="000000" w:themeColor="text1"/>
          <w:szCs w:val="20"/>
          <w:u w:val="single"/>
        </w:rPr>
      </w:pPr>
      <w:r w:rsidRPr="00CE7DFA">
        <w:rPr>
          <w:rFonts w:ascii="Avenir Roman" w:hAnsi="Avenir Roman"/>
          <w:color w:val="000000" w:themeColor="text1"/>
          <w:szCs w:val="20"/>
          <w:u w:val="single"/>
        </w:rPr>
        <w:t>CRITICISM</w:t>
      </w:r>
    </w:p>
    <w:p w14:paraId="41396481" w14:textId="77777777" w:rsidR="00A52F6F" w:rsidRPr="00CE7DFA" w:rsidRDefault="00A52F6F" w:rsidP="00A52F6F">
      <w:pPr>
        <w:rPr>
          <w:rFonts w:ascii="Avenir Roman" w:hAnsi="Avenir Roman"/>
          <w:color w:val="000000" w:themeColor="text1"/>
          <w:sz w:val="20"/>
          <w:szCs w:val="20"/>
        </w:rPr>
      </w:pPr>
    </w:p>
    <w:p w14:paraId="51D17E95" w14:textId="533AAD21" w:rsidR="00A52F6F" w:rsidRPr="00CE7DFA" w:rsidRDefault="00CE7DFA" w:rsidP="00A52F6F">
      <w:pPr>
        <w:pStyle w:val="ListParagraph"/>
        <w:numPr>
          <w:ilvl w:val="0"/>
          <w:numId w:val="24"/>
        </w:numPr>
        <w:rPr>
          <w:rFonts w:ascii="Avenir Roman" w:hAnsi="Avenir Roman"/>
          <w:color w:val="000000" w:themeColor="text1"/>
          <w:szCs w:val="20"/>
          <w:u w:val="single"/>
        </w:rPr>
      </w:pPr>
      <w:r w:rsidRPr="00CE7DFA">
        <w:rPr>
          <w:rFonts w:ascii="Avenir Roman" w:hAnsi="Avenir Roman"/>
          <w:color w:val="000000" w:themeColor="text1"/>
          <w:szCs w:val="20"/>
          <w:u w:val="single"/>
        </w:rPr>
        <w:t>DISCONTENTMENT</w:t>
      </w:r>
    </w:p>
    <w:p w14:paraId="17FE5038" w14:textId="77777777" w:rsidR="00A52F6F" w:rsidRDefault="00A52F6F" w:rsidP="00CE7DFA">
      <w:pPr>
        <w:rPr>
          <w:rFonts w:ascii="Avenir Roman" w:hAnsi="Avenir Roman"/>
          <w:color w:val="000000" w:themeColor="text1"/>
          <w:sz w:val="20"/>
          <w:szCs w:val="20"/>
        </w:rPr>
      </w:pPr>
    </w:p>
    <w:p w14:paraId="12582E1E" w14:textId="68543906" w:rsidR="00F176B4" w:rsidRDefault="00A52F6F" w:rsidP="00A52F6F">
      <w:pPr>
        <w:rPr>
          <w:rFonts w:ascii="Cambria" w:hAnsi="Cambria"/>
          <w:b/>
          <w:sz w:val="20"/>
          <w:szCs w:val="20"/>
          <w:vertAlign w:val="superscript"/>
        </w:rPr>
      </w:pPr>
      <w:r w:rsidRPr="00A52F6F">
        <w:rPr>
          <w:rFonts w:ascii="Cambria" w:hAnsi="Cambria"/>
          <w:b/>
          <w:sz w:val="20"/>
          <w:szCs w:val="20"/>
        </w:rPr>
        <w:t>Ephesians 5:3</w:t>
      </w:r>
      <w:r w:rsidR="00CE7DFA">
        <w:rPr>
          <w:rFonts w:ascii="Cambria" w:hAnsi="Cambria"/>
          <w:b/>
          <w:sz w:val="20"/>
          <w:szCs w:val="20"/>
        </w:rPr>
        <w:t xml:space="preserve"> </w:t>
      </w:r>
      <w:r w:rsidRPr="00A52F6F">
        <w:rPr>
          <w:rFonts w:ascii="Cambria" w:hAnsi="Cambria"/>
          <w:b/>
          <w:sz w:val="20"/>
          <w:szCs w:val="20"/>
        </w:rPr>
        <w:t>(NLT)</w:t>
      </w:r>
      <w:r w:rsidRPr="00A52F6F">
        <w:rPr>
          <w:rFonts w:ascii="Cambria" w:hAnsi="Cambria"/>
          <w:b/>
          <w:sz w:val="20"/>
          <w:szCs w:val="20"/>
          <w:vertAlign w:val="superscript"/>
        </w:rPr>
        <w:t> </w:t>
      </w:r>
    </w:p>
    <w:p w14:paraId="5BEDEA19" w14:textId="7C2702A1" w:rsidR="00A52F6F" w:rsidRPr="00A52F6F" w:rsidRDefault="00A52F6F" w:rsidP="00A52F6F">
      <w:pPr>
        <w:rPr>
          <w:rFonts w:ascii="Cambria" w:hAnsi="Cambria"/>
          <w:b/>
          <w:i/>
          <w:color w:val="984806" w:themeColor="accent6" w:themeShade="80"/>
          <w:sz w:val="20"/>
          <w:szCs w:val="20"/>
        </w:rPr>
      </w:pPr>
      <w:r w:rsidRPr="00A52F6F">
        <w:rPr>
          <w:rFonts w:ascii="Cambria" w:hAnsi="Cambria"/>
          <w:i/>
          <w:sz w:val="20"/>
          <w:szCs w:val="20"/>
        </w:rPr>
        <w:t>Let there be no sexual immorality, impurity, or greed among you. Such sins have no place among God’s people.</w:t>
      </w:r>
      <w:r w:rsidRPr="00A52F6F">
        <w:rPr>
          <w:rFonts w:ascii="Cambria" w:hAnsi="Cambria"/>
          <w:b/>
          <w:i/>
          <w:color w:val="984806" w:themeColor="accent6" w:themeShade="80"/>
          <w:sz w:val="20"/>
          <w:szCs w:val="20"/>
        </w:rPr>
        <w:t xml:space="preserve"> </w:t>
      </w:r>
    </w:p>
    <w:p w14:paraId="513A9992" w14:textId="77777777" w:rsidR="00A52F6F" w:rsidRDefault="00A52F6F" w:rsidP="00A52F6F">
      <w:pPr>
        <w:rPr>
          <w:rFonts w:ascii="Avenir Roman" w:hAnsi="Avenir Roman"/>
          <w:color w:val="000000" w:themeColor="text1"/>
          <w:sz w:val="20"/>
          <w:szCs w:val="20"/>
        </w:rPr>
      </w:pPr>
    </w:p>
    <w:p w14:paraId="502263BC" w14:textId="77777777" w:rsidR="00A52F6F" w:rsidRPr="00A52F6F" w:rsidRDefault="00A52F6F" w:rsidP="00A52F6F">
      <w:pPr>
        <w:rPr>
          <w:rFonts w:ascii="Avenir Roman" w:hAnsi="Avenir Roman"/>
          <w:color w:val="000000" w:themeColor="text1"/>
          <w:sz w:val="20"/>
          <w:szCs w:val="20"/>
        </w:rPr>
      </w:pPr>
    </w:p>
    <w:bookmarkEnd w:id="0"/>
    <w:bookmarkEnd w:id="1"/>
    <w:p w14:paraId="5258FA23" w14:textId="77777777" w:rsidR="00A52F6F" w:rsidRDefault="00A52F6F" w:rsidP="00A52F6F">
      <w:pPr>
        <w:jc w:val="center"/>
        <w:rPr>
          <w:rFonts w:ascii="Avenir Roman" w:hAnsi="Avenir Roman"/>
          <w:b/>
          <w:color w:val="000000" w:themeColor="text1"/>
          <w:szCs w:val="20"/>
        </w:rPr>
      </w:pPr>
      <w:r w:rsidRPr="00A52F6F">
        <w:rPr>
          <w:rFonts w:ascii="Avenir Roman" w:hAnsi="Avenir Roman"/>
          <w:b/>
          <w:color w:val="000000" w:themeColor="text1"/>
          <w:szCs w:val="20"/>
        </w:rPr>
        <w:t>IMPURITY = POISON</w:t>
      </w:r>
    </w:p>
    <w:p w14:paraId="3A80FE8F" w14:textId="77777777" w:rsidR="00A52F6F" w:rsidRDefault="00A52F6F" w:rsidP="00A52F6F">
      <w:pPr>
        <w:jc w:val="center"/>
        <w:rPr>
          <w:rFonts w:ascii="Avenir Roman" w:hAnsi="Avenir Roman"/>
          <w:b/>
          <w:color w:val="000000" w:themeColor="text1"/>
          <w:szCs w:val="20"/>
        </w:rPr>
      </w:pPr>
    </w:p>
    <w:p w14:paraId="01B298BB" w14:textId="77777777" w:rsidR="00A52F6F" w:rsidRDefault="00A52F6F" w:rsidP="00A52F6F">
      <w:pPr>
        <w:jc w:val="center"/>
        <w:rPr>
          <w:rFonts w:ascii="Avenir Roman" w:hAnsi="Avenir Roman"/>
          <w:b/>
          <w:color w:val="000000" w:themeColor="text1"/>
          <w:szCs w:val="20"/>
        </w:rPr>
      </w:pPr>
    </w:p>
    <w:p w14:paraId="3B99FD2C" w14:textId="021C8E0D" w:rsidR="00F176B4" w:rsidRDefault="00A52F6F" w:rsidP="00A52F6F">
      <w:pPr>
        <w:rPr>
          <w:rFonts w:ascii="Cambria" w:hAnsi="Cambria"/>
          <w:b/>
          <w:color w:val="000000" w:themeColor="text1"/>
          <w:sz w:val="20"/>
          <w:szCs w:val="20"/>
        </w:rPr>
      </w:pPr>
      <w:r>
        <w:rPr>
          <w:rFonts w:ascii="Cambria" w:hAnsi="Cambria"/>
          <w:b/>
          <w:color w:val="000000" w:themeColor="text1"/>
          <w:sz w:val="20"/>
          <w:szCs w:val="20"/>
        </w:rPr>
        <w:t>Proverbs 5:3-8</w:t>
      </w:r>
      <w:r w:rsidR="00CE7DFA">
        <w:rPr>
          <w:rFonts w:ascii="Cambria" w:hAnsi="Cambria"/>
          <w:b/>
          <w:color w:val="000000" w:themeColor="text1"/>
          <w:sz w:val="20"/>
          <w:szCs w:val="20"/>
        </w:rPr>
        <w:t xml:space="preserve"> </w:t>
      </w:r>
      <w:r>
        <w:rPr>
          <w:rFonts w:ascii="Cambria" w:hAnsi="Cambria"/>
          <w:b/>
          <w:color w:val="000000" w:themeColor="text1"/>
          <w:sz w:val="20"/>
          <w:szCs w:val="20"/>
        </w:rPr>
        <w:t>(NIV</w:t>
      </w:r>
      <w:r w:rsidRPr="002B79D0">
        <w:rPr>
          <w:rFonts w:ascii="Cambria" w:hAnsi="Cambria"/>
          <w:b/>
          <w:color w:val="000000" w:themeColor="text1"/>
          <w:sz w:val="20"/>
          <w:szCs w:val="20"/>
        </w:rPr>
        <w:t xml:space="preserve">) </w:t>
      </w:r>
      <w:r>
        <w:rPr>
          <w:rFonts w:ascii="Cambria" w:hAnsi="Cambria"/>
          <w:b/>
          <w:color w:val="000000" w:themeColor="text1"/>
          <w:sz w:val="20"/>
          <w:szCs w:val="20"/>
        </w:rPr>
        <w:t xml:space="preserve"> </w:t>
      </w:r>
    </w:p>
    <w:p w14:paraId="1D926684" w14:textId="77777777" w:rsidR="00A52F6F" w:rsidRPr="00A52F6F" w:rsidRDefault="00A52F6F" w:rsidP="00A52F6F">
      <w:pPr>
        <w:rPr>
          <w:rFonts w:ascii="Cambria" w:hAnsi="Cambria"/>
          <w:b/>
          <w:color w:val="000000" w:themeColor="text1"/>
          <w:sz w:val="20"/>
          <w:szCs w:val="20"/>
        </w:rPr>
      </w:pPr>
      <w:r w:rsidRPr="00A52F6F">
        <w:rPr>
          <w:rFonts w:ascii="Cambria" w:hAnsi="Cambria"/>
          <w:i/>
          <w:color w:val="000000" w:themeColor="text1"/>
          <w:sz w:val="20"/>
          <w:szCs w:val="20"/>
          <w:vertAlign w:val="superscript"/>
        </w:rPr>
        <w:t>3 </w:t>
      </w:r>
      <w:r w:rsidRPr="00A52F6F">
        <w:rPr>
          <w:rFonts w:ascii="Cambria" w:hAnsi="Cambria"/>
          <w:i/>
          <w:color w:val="000000" w:themeColor="text1"/>
          <w:sz w:val="20"/>
          <w:szCs w:val="20"/>
        </w:rPr>
        <w:t xml:space="preserve">For the lips of the adulterous woman drip honey, and her speech is smoother than oil; </w:t>
      </w:r>
      <w:r w:rsidRPr="00A52F6F">
        <w:rPr>
          <w:rFonts w:ascii="Cambria" w:hAnsi="Cambria"/>
          <w:i/>
          <w:color w:val="000000" w:themeColor="text1"/>
          <w:sz w:val="20"/>
          <w:szCs w:val="20"/>
          <w:vertAlign w:val="superscript"/>
        </w:rPr>
        <w:t>4 </w:t>
      </w:r>
      <w:r w:rsidRPr="00A52F6F">
        <w:rPr>
          <w:rFonts w:ascii="Cambria" w:hAnsi="Cambria"/>
          <w:i/>
          <w:color w:val="000000" w:themeColor="text1"/>
          <w:sz w:val="20"/>
          <w:szCs w:val="20"/>
        </w:rPr>
        <w:t xml:space="preserve">but in the </w:t>
      </w:r>
      <w:proofErr w:type="gramStart"/>
      <w:r w:rsidRPr="00A52F6F">
        <w:rPr>
          <w:rFonts w:ascii="Cambria" w:hAnsi="Cambria"/>
          <w:i/>
          <w:color w:val="000000" w:themeColor="text1"/>
          <w:sz w:val="20"/>
          <w:szCs w:val="20"/>
        </w:rPr>
        <w:t>end</w:t>
      </w:r>
      <w:proofErr w:type="gramEnd"/>
      <w:r w:rsidRPr="00A52F6F">
        <w:rPr>
          <w:rFonts w:ascii="Cambria" w:hAnsi="Cambria"/>
          <w:i/>
          <w:color w:val="000000" w:themeColor="text1"/>
          <w:sz w:val="20"/>
          <w:szCs w:val="20"/>
        </w:rPr>
        <w:t xml:space="preserve"> she is bitter as gall, sharp as a double-edged sword. </w:t>
      </w:r>
      <w:r w:rsidRPr="00A52F6F">
        <w:rPr>
          <w:rFonts w:ascii="Cambria" w:hAnsi="Cambria"/>
          <w:i/>
          <w:color w:val="000000" w:themeColor="text1"/>
          <w:sz w:val="20"/>
          <w:szCs w:val="20"/>
          <w:vertAlign w:val="superscript"/>
        </w:rPr>
        <w:t>5 </w:t>
      </w:r>
      <w:r w:rsidRPr="00A52F6F">
        <w:rPr>
          <w:rFonts w:ascii="Cambria" w:hAnsi="Cambria"/>
          <w:i/>
          <w:color w:val="000000" w:themeColor="text1"/>
          <w:sz w:val="20"/>
          <w:szCs w:val="20"/>
        </w:rPr>
        <w:t xml:space="preserve">Her feet go down to death; her steps lead straight to the grave. </w:t>
      </w:r>
      <w:r w:rsidRPr="00A52F6F">
        <w:rPr>
          <w:rFonts w:ascii="Cambria" w:hAnsi="Cambria"/>
          <w:i/>
          <w:color w:val="000000" w:themeColor="text1"/>
          <w:sz w:val="20"/>
          <w:szCs w:val="20"/>
          <w:vertAlign w:val="superscript"/>
        </w:rPr>
        <w:t>6 </w:t>
      </w:r>
      <w:r w:rsidRPr="00A52F6F">
        <w:rPr>
          <w:rFonts w:ascii="Cambria" w:hAnsi="Cambria"/>
          <w:i/>
          <w:color w:val="000000" w:themeColor="text1"/>
          <w:sz w:val="20"/>
          <w:szCs w:val="20"/>
        </w:rPr>
        <w:t xml:space="preserve">She gives no thought to the way of life; her paths wander aimlessly, but she does not know it. </w:t>
      </w:r>
      <w:r w:rsidRPr="00A52F6F">
        <w:rPr>
          <w:rFonts w:ascii="Cambria" w:hAnsi="Cambria"/>
          <w:i/>
          <w:color w:val="000000" w:themeColor="text1"/>
          <w:sz w:val="20"/>
          <w:szCs w:val="20"/>
          <w:vertAlign w:val="superscript"/>
        </w:rPr>
        <w:t>7 </w:t>
      </w:r>
      <w:r w:rsidRPr="00A52F6F">
        <w:rPr>
          <w:rFonts w:ascii="Cambria" w:hAnsi="Cambria"/>
          <w:i/>
          <w:color w:val="000000" w:themeColor="text1"/>
          <w:sz w:val="20"/>
          <w:szCs w:val="20"/>
        </w:rPr>
        <w:t xml:space="preserve">Now then, my sons, listen to me; do not turn aside from what I say. </w:t>
      </w:r>
      <w:r w:rsidRPr="00A52F6F">
        <w:rPr>
          <w:rFonts w:ascii="Cambria" w:hAnsi="Cambria"/>
          <w:i/>
          <w:color w:val="000000" w:themeColor="text1"/>
          <w:sz w:val="20"/>
          <w:szCs w:val="20"/>
          <w:vertAlign w:val="superscript"/>
        </w:rPr>
        <w:t>8 </w:t>
      </w:r>
      <w:r w:rsidRPr="00A52F6F">
        <w:rPr>
          <w:rFonts w:ascii="Cambria" w:hAnsi="Cambria"/>
          <w:i/>
          <w:color w:val="000000" w:themeColor="text1"/>
          <w:sz w:val="20"/>
          <w:szCs w:val="20"/>
        </w:rPr>
        <w:t xml:space="preserve">Keep to a path far from her, do not go near the door of her house, </w:t>
      </w:r>
    </w:p>
    <w:p w14:paraId="1473A528" w14:textId="77777777" w:rsidR="00A52F6F" w:rsidRPr="00A52F6F" w:rsidRDefault="00A52F6F" w:rsidP="00A52F6F">
      <w:pPr>
        <w:jc w:val="center"/>
        <w:rPr>
          <w:rFonts w:ascii="Avenir Roman" w:hAnsi="Avenir Roman"/>
          <w:b/>
          <w:color w:val="000000" w:themeColor="text1"/>
          <w:sz w:val="20"/>
          <w:szCs w:val="20"/>
        </w:rPr>
      </w:pPr>
    </w:p>
    <w:p w14:paraId="3393A2C9" w14:textId="77777777" w:rsidR="00A52F6F" w:rsidRPr="004E7991" w:rsidRDefault="00A52F6F" w:rsidP="007B265A">
      <w:pPr>
        <w:spacing w:line="276" w:lineRule="auto"/>
        <w:jc w:val="center"/>
        <w:rPr>
          <w:rFonts w:ascii="Avenir Roman" w:hAnsi="Avenir Roman"/>
          <w:b/>
          <w:color w:val="000000" w:themeColor="text1"/>
          <w:sz w:val="20"/>
          <w:szCs w:val="20"/>
          <w:u w:val="single"/>
        </w:rPr>
      </w:pPr>
    </w:p>
    <w:p w14:paraId="41D8B5C9" w14:textId="3A8192B0" w:rsidR="00CC4C5E" w:rsidRDefault="00CC4C5E" w:rsidP="00CC4C5E">
      <w:pPr>
        <w:jc w:val="center"/>
        <w:rPr>
          <w:rFonts w:ascii="Avenir Roman" w:hAnsi="Avenir Roman"/>
          <w:color w:val="000000" w:themeColor="text1"/>
          <w:sz w:val="20"/>
          <w:szCs w:val="20"/>
          <w:u w:val="single"/>
        </w:rPr>
      </w:pPr>
      <w:r w:rsidRPr="00CC4C5E">
        <w:rPr>
          <w:rFonts w:ascii="Avenir Roman" w:hAnsi="Avenir Roman"/>
          <w:color w:val="000000" w:themeColor="text1"/>
          <w:sz w:val="20"/>
          <w:szCs w:val="20"/>
        </w:rPr>
        <w:t xml:space="preserve">BE </w:t>
      </w:r>
      <w:proofErr w:type="gramStart"/>
      <w:r w:rsidRPr="00CC4C5E">
        <w:rPr>
          <w:rFonts w:ascii="Avenir Roman" w:hAnsi="Avenir Roman"/>
          <w:color w:val="000000" w:themeColor="text1"/>
          <w:sz w:val="20"/>
          <w:szCs w:val="20"/>
          <w:u w:val="single"/>
        </w:rPr>
        <w:t>ALERT</w:t>
      </w:r>
      <w:r w:rsidR="00CE7DFA">
        <w:rPr>
          <w:rFonts w:ascii="Avenir Roman" w:hAnsi="Avenir Roman"/>
          <w:color w:val="000000" w:themeColor="text1"/>
          <w:sz w:val="20"/>
          <w:szCs w:val="20"/>
        </w:rPr>
        <w:t xml:space="preserve">  |</w:t>
      </w:r>
      <w:proofErr w:type="gramEnd"/>
      <w:r w:rsidRPr="00CC4C5E">
        <w:rPr>
          <w:rFonts w:ascii="Avenir Roman" w:hAnsi="Avenir Roman"/>
          <w:color w:val="000000" w:themeColor="text1"/>
          <w:sz w:val="20"/>
          <w:szCs w:val="20"/>
        </w:rPr>
        <w:t xml:space="preserve"> </w:t>
      </w:r>
      <w:r w:rsidR="00CE7DFA">
        <w:rPr>
          <w:rFonts w:ascii="Avenir Roman" w:hAnsi="Avenir Roman"/>
          <w:color w:val="000000" w:themeColor="text1"/>
          <w:sz w:val="20"/>
          <w:szCs w:val="20"/>
        </w:rPr>
        <w:t xml:space="preserve"> </w:t>
      </w:r>
      <w:r w:rsidRPr="00CC4C5E">
        <w:rPr>
          <w:rFonts w:ascii="Avenir Roman" w:hAnsi="Avenir Roman"/>
          <w:color w:val="000000" w:themeColor="text1"/>
          <w:sz w:val="20"/>
          <w:szCs w:val="20"/>
        </w:rPr>
        <w:t xml:space="preserve">HAVE A </w:t>
      </w:r>
      <w:r w:rsidRPr="00CC4C5E">
        <w:rPr>
          <w:rFonts w:ascii="Avenir Roman" w:hAnsi="Avenir Roman"/>
          <w:color w:val="000000" w:themeColor="text1"/>
          <w:sz w:val="20"/>
          <w:szCs w:val="20"/>
          <w:u w:val="single"/>
        </w:rPr>
        <w:t>PLAN</w:t>
      </w:r>
      <w:r w:rsidR="00CE7DFA">
        <w:rPr>
          <w:rFonts w:ascii="Avenir Roman" w:hAnsi="Avenir Roman"/>
          <w:color w:val="000000" w:themeColor="text1"/>
          <w:sz w:val="20"/>
          <w:szCs w:val="20"/>
        </w:rPr>
        <w:t xml:space="preserve">  |</w:t>
      </w:r>
      <w:r w:rsidRPr="00CE7DFA">
        <w:rPr>
          <w:rFonts w:ascii="Avenir Roman" w:hAnsi="Avenir Roman"/>
          <w:color w:val="000000" w:themeColor="text1"/>
          <w:sz w:val="20"/>
          <w:szCs w:val="20"/>
        </w:rPr>
        <w:t xml:space="preserve"> </w:t>
      </w:r>
      <w:r w:rsidR="00CE7DFA">
        <w:rPr>
          <w:rFonts w:ascii="Avenir Roman" w:hAnsi="Avenir Roman"/>
          <w:color w:val="000000" w:themeColor="text1"/>
          <w:sz w:val="20"/>
          <w:szCs w:val="20"/>
        </w:rPr>
        <w:t xml:space="preserve"> </w:t>
      </w:r>
      <w:r w:rsidRPr="00CC4C5E">
        <w:rPr>
          <w:rFonts w:ascii="Avenir Roman" w:hAnsi="Avenir Roman"/>
          <w:color w:val="000000" w:themeColor="text1"/>
          <w:sz w:val="20"/>
          <w:szCs w:val="20"/>
        </w:rPr>
        <w:t xml:space="preserve">STAY </w:t>
      </w:r>
      <w:r w:rsidRPr="00CC4C5E">
        <w:rPr>
          <w:rFonts w:ascii="Avenir Roman" w:hAnsi="Avenir Roman"/>
          <w:color w:val="000000" w:themeColor="text1"/>
          <w:sz w:val="20"/>
          <w:szCs w:val="20"/>
          <w:u w:val="single"/>
        </w:rPr>
        <w:t>AWAY</w:t>
      </w:r>
    </w:p>
    <w:p w14:paraId="31C2C5C6" w14:textId="77777777" w:rsidR="00CC4C5E" w:rsidRDefault="00CC4C5E" w:rsidP="00CC4C5E">
      <w:pPr>
        <w:jc w:val="center"/>
        <w:rPr>
          <w:rFonts w:ascii="Avenir Roman" w:hAnsi="Avenir Roman"/>
          <w:color w:val="000000" w:themeColor="text1"/>
          <w:sz w:val="20"/>
          <w:szCs w:val="20"/>
          <w:u w:val="single"/>
        </w:rPr>
      </w:pPr>
    </w:p>
    <w:p w14:paraId="182A0A09" w14:textId="77777777" w:rsidR="00CC4C5E" w:rsidRDefault="00CC4C5E" w:rsidP="00CC4C5E">
      <w:pPr>
        <w:jc w:val="center"/>
        <w:rPr>
          <w:rFonts w:ascii="Avenir Roman" w:hAnsi="Avenir Roman"/>
          <w:color w:val="000000" w:themeColor="text1"/>
          <w:sz w:val="20"/>
          <w:szCs w:val="20"/>
          <w:u w:val="single"/>
        </w:rPr>
      </w:pPr>
    </w:p>
    <w:p w14:paraId="1FCFAB3A" w14:textId="17E54DD2" w:rsidR="00CC4C5E" w:rsidRPr="00CC4C5E" w:rsidRDefault="00CC4C5E" w:rsidP="00C513C8">
      <w:pPr>
        <w:spacing w:line="360" w:lineRule="auto"/>
        <w:jc w:val="center"/>
        <w:rPr>
          <w:rFonts w:ascii="Avenir Roman" w:hAnsi="Avenir Roman"/>
          <w:color w:val="000000" w:themeColor="text1"/>
          <w:sz w:val="20"/>
          <w:szCs w:val="20"/>
          <w:u w:val="single"/>
        </w:rPr>
      </w:pPr>
      <w:r w:rsidRPr="00CC4C5E">
        <w:rPr>
          <w:rFonts w:ascii="Avenir Roman" w:hAnsi="Avenir Roman"/>
          <w:color w:val="000000" w:themeColor="text1"/>
          <w:sz w:val="20"/>
          <w:szCs w:val="20"/>
        </w:rPr>
        <w:t xml:space="preserve">WHY FIGHT A TEMPTATION IN THE </w:t>
      </w:r>
      <w:r w:rsidRPr="00CC4C5E">
        <w:rPr>
          <w:rFonts w:ascii="Avenir Roman" w:hAnsi="Avenir Roman"/>
          <w:color w:val="000000" w:themeColor="text1"/>
          <w:sz w:val="20"/>
          <w:szCs w:val="20"/>
          <w:u w:val="single"/>
        </w:rPr>
        <w:t>FUTURE</w:t>
      </w:r>
      <w:r w:rsidRPr="00CC4C5E">
        <w:rPr>
          <w:rFonts w:ascii="Avenir Roman" w:hAnsi="Avenir Roman"/>
          <w:color w:val="000000" w:themeColor="text1"/>
          <w:sz w:val="20"/>
          <w:szCs w:val="20"/>
        </w:rPr>
        <w:t xml:space="preserve"> IF YOU HAVE THE POWER TO ELIMINATE IT </w:t>
      </w:r>
      <w:r w:rsidRPr="00CC4C5E">
        <w:rPr>
          <w:rFonts w:ascii="Avenir Roman" w:hAnsi="Avenir Roman"/>
          <w:color w:val="000000" w:themeColor="text1"/>
          <w:sz w:val="20"/>
          <w:szCs w:val="20"/>
          <w:u w:val="single"/>
        </w:rPr>
        <w:t>TODAY</w:t>
      </w:r>
      <w:r w:rsidR="00CE7DFA" w:rsidRPr="00CE7DFA">
        <w:rPr>
          <w:rFonts w:ascii="Avenir Roman" w:hAnsi="Avenir Roman"/>
          <w:color w:val="000000" w:themeColor="text1"/>
          <w:sz w:val="20"/>
          <w:szCs w:val="20"/>
        </w:rPr>
        <w:t>?</w:t>
      </w:r>
    </w:p>
    <w:p w14:paraId="7CE88D22" w14:textId="77777777" w:rsidR="00CC4C5E" w:rsidRDefault="00CC4C5E" w:rsidP="00CC4C5E">
      <w:pPr>
        <w:jc w:val="center"/>
        <w:rPr>
          <w:rFonts w:ascii="Avenir Roman" w:hAnsi="Avenir Roman"/>
          <w:color w:val="000000" w:themeColor="text1"/>
          <w:sz w:val="20"/>
          <w:szCs w:val="20"/>
          <w:u w:val="single"/>
        </w:rPr>
      </w:pPr>
    </w:p>
    <w:p w14:paraId="007B52FB" w14:textId="77777777" w:rsidR="00CC4C5E" w:rsidRDefault="00CC4C5E" w:rsidP="00CC4C5E">
      <w:pPr>
        <w:jc w:val="center"/>
        <w:rPr>
          <w:rFonts w:ascii="Avenir Roman" w:hAnsi="Avenir Roman"/>
          <w:color w:val="000000" w:themeColor="text1"/>
          <w:sz w:val="20"/>
          <w:szCs w:val="20"/>
          <w:u w:val="single"/>
        </w:rPr>
      </w:pPr>
    </w:p>
    <w:p w14:paraId="162B23F4" w14:textId="52E729A2" w:rsidR="00F176B4" w:rsidRDefault="00CC4C5E" w:rsidP="00CC4C5E">
      <w:pPr>
        <w:rPr>
          <w:rFonts w:ascii="Cambria" w:hAnsi="Cambria"/>
          <w:color w:val="000000" w:themeColor="text1"/>
          <w:sz w:val="20"/>
          <w:szCs w:val="20"/>
        </w:rPr>
      </w:pPr>
      <w:r w:rsidRPr="00CC7B62">
        <w:rPr>
          <w:rFonts w:ascii="Cambria" w:hAnsi="Cambria"/>
          <w:b/>
          <w:color w:val="000000" w:themeColor="text1"/>
          <w:sz w:val="20"/>
          <w:szCs w:val="20"/>
        </w:rPr>
        <w:t>1 Corinthians 10:12-13</w:t>
      </w:r>
      <w:r w:rsidR="00CE7DFA">
        <w:rPr>
          <w:rFonts w:ascii="Cambria" w:hAnsi="Cambria"/>
          <w:b/>
          <w:color w:val="000000" w:themeColor="text1"/>
          <w:sz w:val="20"/>
          <w:szCs w:val="20"/>
        </w:rPr>
        <w:t xml:space="preserve"> </w:t>
      </w:r>
      <w:r w:rsidRPr="00CC7B62">
        <w:rPr>
          <w:rFonts w:ascii="Cambria" w:hAnsi="Cambria"/>
          <w:b/>
          <w:color w:val="000000" w:themeColor="text1"/>
          <w:sz w:val="20"/>
          <w:szCs w:val="20"/>
        </w:rPr>
        <w:t>(NIV</w:t>
      </w:r>
      <w:r w:rsidRPr="00CC4C5E">
        <w:rPr>
          <w:rFonts w:ascii="Cambria" w:hAnsi="Cambria"/>
          <w:color w:val="000000" w:themeColor="text1"/>
          <w:sz w:val="20"/>
          <w:szCs w:val="20"/>
        </w:rPr>
        <w:t xml:space="preserve">)   </w:t>
      </w:r>
    </w:p>
    <w:p w14:paraId="100F0709" w14:textId="77777777" w:rsidR="00CC4C5E" w:rsidRPr="00CC4C5E" w:rsidRDefault="00CC4C5E" w:rsidP="00CC4C5E">
      <w:pPr>
        <w:rPr>
          <w:rFonts w:ascii="Cambria" w:hAnsi="Cambria"/>
          <w:color w:val="000000" w:themeColor="text1"/>
          <w:sz w:val="20"/>
          <w:szCs w:val="20"/>
        </w:rPr>
      </w:pPr>
      <w:r w:rsidRPr="00CC4C5E">
        <w:rPr>
          <w:rFonts w:ascii="Cambria" w:hAnsi="Cambria"/>
          <w:i/>
          <w:color w:val="000000" w:themeColor="text1"/>
          <w:sz w:val="20"/>
          <w:szCs w:val="20"/>
          <w:vertAlign w:val="superscript"/>
        </w:rPr>
        <w:t>12 </w:t>
      </w:r>
      <w:r w:rsidRPr="00CC4C5E">
        <w:rPr>
          <w:rFonts w:ascii="Cambria" w:hAnsi="Cambria"/>
          <w:i/>
          <w:color w:val="000000" w:themeColor="text1"/>
          <w:sz w:val="20"/>
          <w:szCs w:val="20"/>
        </w:rPr>
        <w:t xml:space="preserve">So, if you think you are standing firm, be careful that you don’t fall! </w:t>
      </w:r>
      <w:r w:rsidRPr="00CC4C5E">
        <w:rPr>
          <w:rFonts w:ascii="Cambria" w:hAnsi="Cambria"/>
          <w:i/>
          <w:color w:val="000000" w:themeColor="text1"/>
          <w:sz w:val="20"/>
          <w:szCs w:val="20"/>
          <w:vertAlign w:val="superscript"/>
        </w:rPr>
        <w:t>13 </w:t>
      </w:r>
      <w:r w:rsidRPr="00CC4C5E">
        <w:rPr>
          <w:rFonts w:ascii="Cambria" w:hAnsi="Cambria"/>
          <w:i/>
          <w:color w:val="000000" w:themeColor="text1"/>
          <w:sz w:val="20"/>
          <w:szCs w:val="20"/>
        </w:rPr>
        <w:t>No temptation has overtaken you except what is common to mankind. And God is faithful; he will not let you be tempted beyond what you can bear. But when you are tempted, he will also provide a way out so that you can endure it.</w:t>
      </w:r>
    </w:p>
    <w:p w14:paraId="71D3DE31" w14:textId="77777777" w:rsidR="00CC4C5E" w:rsidRDefault="00CC4C5E" w:rsidP="00CC4C5E">
      <w:pPr>
        <w:rPr>
          <w:rFonts w:ascii="Cambria" w:hAnsi="Cambria"/>
          <w:b/>
          <w:color w:val="000000" w:themeColor="text1"/>
          <w:sz w:val="20"/>
          <w:szCs w:val="20"/>
          <w:highlight w:val="yellow"/>
        </w:rPr>
      </w:pPr>
    </w:p>
    <w:p w14:paraId="67FFE1A4" w14:textId="77777777" w:rsidR="00CC4C5E" w:rsidRPr="00CC4C5E" w:rsidRDefault="00CC4C5E" w:rsidP="00CC4C5E">
      <w:pPr>
        <w:jc w:val="center"/>
        <w:rPr>
          <w:rFonts w:ascii="Avenir Roman" w:hAnsi="Avenir Roman"/>
          <w:b/>
          <w:color w:val="000000" w:themeColor="text1"/>
        </w:rPr>
      </w:pPr>
    </w:p>
    <w:p w14:paraId="5E803F19" w14:textId="77777777" w:rsidR="00CC4C5E" w:rsidRPr="00CC4C5E" w:rsidRDefault="00CC4C5E" w:rsidP="00C513C8">
      <w:pPr>
        <w:spacing w:line="360" w:lineRule="auto"/>
        <w:jc w:val="center"/>
        <w:rPr>
          <w:rFonts w:ascii="Avenir Roman" w:hAnsi="Avenir Roman"/>
          <w:b/>
          <w:i/>
          <w:color w:val="984806" w:themeColor="accent6" w:themeShade="80"/>
        </w:rPr>
      </w:pPr>
      <w:r w:rsidRPr="00CC4C5E">
        <w:rPr>
          <w:rFonts w:ascii="Avenir Roman" w:hAnsi="Avenir Roman"/>
          <w:b/>
          <w:color w:val="000000" w:themeColor="text1"/>
        </w:rPr>
        <w:t xml:space="preserve">WHERE ARE WE CURRENTLY MOST </w:t>
      </w:r>
      <w:r w:rsidRPr="00C513C8">
        <w:rPr>
          <w:rFonts w:ascii="Avenir Roman" w:hAnsi="Avenir Roman"/>
          <w:b/>
          <w:color w:val="000000" w:themeColor="text1"/>
          <w:u w:val="single"/>
        </w:rPr>
        <w:t>VULNERABLE</w:t>
      </w:r>
      <w:r w:rsidRPr="00CC4C5E">
        <w:rPr>
          <w:rFonts w:ascii="Avenir Roman" w:hAnsi="Avenir Roman"/>
          <w:b/>
          <w:color w:val="000000" w:themeColor="text1"/>
        </w:rPr>
        <w:t xml:space="preserve"> TO SPIRITUAL ATTACKS?</w:t>
      </w:r>
    </w:p>
    <w:p w14:paraId="790178D9" w14:textId="77777777" w:rsidR="00CC4C5E" w:rsidRPr="00CC4C5E" w:rsidRDefault="00CC4C5E" w:rsidP="00CC4C5E">
      <w:pPr>
        <w:jc w:val="center"/>
        <w:rPr>
          <w:rFonts w:ascii="Avenir Roman" w:hAnsi="Avenir Roman"/>
          <w:color w:val="000000" w:themeColor="text1"/>
          <w:sz w:val="20"/>
          <w:szCs w:val="20"/>
          <w:u w:val="single"/>
        </w:rPr>
      </w:pPr>
    </w:p>
    <w:p w14:paraId="488603B5" w14:textId="77777777" w:rsidR="00CC4C5E" w:rsidRPr="00CC4C5E" w:rsidRDefault="00CC4C5E" w:rsidP="00CC4C5E">
      <w:pPr>
        <w:jc w:val="center"/>
        <w:rPr>
          <w:rFonts w:ascii="Avenir Roman" w:hAnsi="Avenir Roman"/>
          <w:color w:val="000000" w:themeColor="text1"/>
          <w:sz w:val="20"/>
          <w:szCs w:val="20"/>
          <w:u w:val="single"/>
        </w:rPr>
      </w:pPr>
    </w:p>
    <w:p w14:paraId="58491FBA" w14:textId="559201A8" w:rsidR="00F176B4" w:rsidRPr="00F176B4" w:rsidRDefault="00F176B4" w:rsidP="00F176B4">
      <w:pPr>
        <w:rPr>
          <w:rFonts w:ascii="Cambria" w:hAnsi="Cambria"/>
          <w:b/>
          <w:color w:val="000000" w:themeColor="text1"/>
          <w:sz w:val="20"/>
          <w:szCs w:val="20"/>
        </w:rPr>
      </w:pPr>
      <w:r w:rsidRPr="00F176B4">
        <w:rPr>
          <w:rFonts w:ascii="Cambria" w:hAnsi="Cambria"/>
          <w:b/>
          <w:color w:val="000000" w:themeColor="text1"/>
          <w:sz w:val="20"/>
          <w:szCs w:val="20"/>
        </w:rPr>
        <w:t>2 Corinthians 2:11</w:t>
      </w:r>
      <w:r w:rsidR="00CE7DFA">
        <w:rPr>
          <w:rFonts w:ascii="Cambria" w:hAnsi="Cambria"/>
          <w:b/>
          <w:color w:val="000000" w:themeColor="text1"/>
          <w:sz w:val="20"/>
          <w:szCs w:val="20"/>
        </w:rPr>
        <w:t xml:space="preserve"> </w:t>
      </w:r>
      <w:r w:rsidRPr="00F176B4">
        <w:rPr>
          <w:rFonts w:ascii="Cambria" w:hAnsi="Cambria"/>
          <w:b/>
          <w:color w:val="000000" w:themeColor="text1"/>
          <w:sz w:val="20"/>
          <w:szCs w:val="20"/>
        </w:rPr>
        <w:t xml:space="preserve">(ESV) </w:t>
      </w:r>
    </w:p>
    <w:p w14:paraId="08530EC5" w14:textId="77777777" w:rsidR="00F176B4" w:rsidRPr="00F176B4" w:rsidRDefault="00F176B4" w:rsidP="00F176B4">
      <w:pPr>
        <w:rPr>
          <w:rFonts w:ascii="Cambria" w:hAnsi="Cambria"/>
          <w:b/>
          <w:i/>
          <w:color w:val="000000" w:themeColor="text1"/>
          <w:sz w:val="20"/>
          <w:szCs w:val="20"/>
        </w:rPr>
      </w:pPr>
      <w:r w:rsidRPr="00F176B4">
        <w:rPr>
          <w:rFonts w:ascii="Cambria" w:hAnsi="Cambria"/>
          <w:i/>
          <w:sz w:val="20"/>
          <w:szCs w:val="20"/>
        </w:rPr>
        <w:t>Satan will not outsmart us. For we are familiar with his evil schemes.</w:t>
      </w:r>
    </w:p>
    <w:p w14:paraId="0C109788" w14:textId="77777777" w:rsidR="00A52F6F" w:rsidRPr="004E7991" w:rsidRDefault="00A52F6F" w:rsidP="00457431">
      <w:pPr>
        <w:spacing w:line="276" w:lineRule="auto"/>
        <w:rPr>
          <w:rFonts w:ascii="Avenir Roman" w:hAnsi="Avenir Roman"/>
          <w:b/>
          <w:color w:val="000000" w:themeColor="text1"/>
          <w:sz w:val="20"/>
          <w:szCs w:val="20"/>
        </w:rPr>
      </w:pPr>
    </w:p>
    <w:p w14:paraId="7391F37A" w14:textId="5D56709B" w:rsidR="000A37F4" w:rsidRPr="00197310" w:rsidRDefault="00CE7DFA" w:rsidP="000A37F4">
      <w:pPr>
        <w:rPr>
          <w:rFonts w:ascii="Cambria" w:hAnsi="Cambria" w:cs="Cambria"/>
          <w:bCs/>
          <w:color w:val="000000" w:themeColor="text1"/>
          <w:sz w:val="32"/>
          <w:szCs w:val="32"/>
        </w:rPr>
      </w:pPr>
      <w:r>
        <w:rPr>
          <w:rFonts w:ascii="Avenir Black" w:hAnsi="Avenir Black" w:cs="Avenir Black"/>
          <w:bCs/>
          <w:color w:val="FFFFFF" w:themeColor="background1"/>
          <w:sz w:val="32"/>
          <w:szCs w:val="32"/>
          <w:shd w:val="clear" w:color="auto" w:fill="000000" w:themeFill="text1"/>
        </w:rPr>
        <w:lastRenderedPageBreak/>
        <w:t xml:space="preserve"> </w:t>
      </w:r>
      <w:r w:rsidR="00A43BF8" w:rsidRPr="00197310">
        <w:rPr>
          <w:rFonts w:ascii="Avenir Black" w:hAnsi="Avenir Black" w:cs="Avenir Black"/>
          <w:bCs/>
          <w:color w:val="FFFFFF" w:themeColor="background1"/>
          <w:sz w:val="32"/>
          <w:szCs w:val="32"/>
          <w:shd w:val="clear" w:color="auto" w:fill="000000" w:themeFill="text1"/>
        </w:rPr>
        <w:t>CONNECT</w:t>
      </w:r>
      <w:r w:rsidR="00A43BF8" w:rsidRPr="00197310">
        <w:rPr>
          <w:rFonts w:ascii="Avenir Black" w:hAnsi="Avenir Black" w:cs="Avenir Black"/>
          <w:bCs/>
          <w:color w:val="000000" w:themeColor="text1"/>
          <w:sz w:val="32"/>
          <w:szCs w:val="32"/>
          <w:shd w:val="clear" w:color="auto" w:fill="000000" w:themeFill="text1"/>
        </w:rPr>
        <w:t>.</w:t>
      </w:r>
      <w:r w:rsidR="006E1536" w:rsidRPr="00197310">
        <w:rPr>
          <w:rFonts w:ascii="Avenir Black" w:hAnsi="Avenir Black" w:cs="Avenir Black"/>
          <w:bCs/>
          <w:noProof/>
          <w:color w:val="000000" w:themeColor="text1"/>
          <w:u w:color="000000"/>
        </w:rPr>
        <w:t xml:space="preserve"> </w:t>
      </w:r>
    </w:p>
    <w:p w14:paraId="41367C91" w14:textId="77777777" w:rsidR="00B12BD6" w:rsidRPr="00197310" w:rsidRDefault="00836ED5" w:rsidP="009F4A50">
      <w:pPr>
        <w:rPr>
          <w:rFonts w:ascii="Cambria" w:hAnsi="Cambria"/>
          <w:color w:val="000000" w:themeColor="text1"/>
          <w:sz w:val="20"/>
          <w:szCs w:val="20"/>
        </w:rPr>
      </w:pPr>
      <w:r w:rsidRPr="00197310">
        <w:rPr>
          <w:rFonts w:ascii="Avenir Next" w:hAnsi="Avenir Next"/>
          <w:color w:val="FFFFFF" w:themeColor="background1"/>
          <w:sz w:val="10"/>
          <w:szCs w:val="10"/>
        </w:rPr>
        <w:t>.</w:t>
      </w:r>
    </w:p>
    <w:p w14:paraId="56E3C5AE" w14:textId="77777777" w:rsidR="007A5015" w:rsidRDefault="007A5015" w:rsidP="007A5015">
      <w:pPr>
        <w:rPr>
          <w:rFonts w:ascii="Avenir Next" w:hAnsi="Avenir Next"/>
          <w:b/>
        </w:rPr>
      </w:pPr>
      <w:r>
        <w:rPr>
          <w:rFonts w:ascii="Avenir Next" w:hAnsi="Avenir Next"/>
          <w:b/>
        </w:rPr>
        <w:t xml:space="preserve">DEFY </w:t>
      </w:r>
      <w:proofErr w:type="gramStart"/>
      <w:r>
        <w:rPr>
          <w:rFonts w:ascii="Avenir Next" w:hAnsi="Avenir Next"/>
          <w:b/>
        </w:rPr>
        <w:t>DRIFT  |</w:t>
      </w:r>
      <w:proofErr w:type="gramEnd"/>
      <w:r>
        <w:rPr>
          <w:rFonts w:ascii="Avenir Next" w:hAnsi="Avenir Next"/>
          <w:b/>
        </w:rPr>
        <w:t xml:space="preserve">  defydrift.com</w:t>
      </w:r>
    </w:p>
    <w:p w14:paraId="7B2387A3" w14:textId="77777777" w:rsidR="007A5015" w:rsidRPr="00AF47BF" w:rsidRDefault="007A5015" w:rsidP="007A5015">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 xml:space="preserve">Often times in our relationships, we lose the art of conversation because of all the “business items” of life that take over. If you are looking for some great conversation starters for your next date night, road trip, or late evening on the couch, check out these conversation cards for couples at </w:t>
      </w:r>
      <w:r w:rsidRPr="00AF47BF">
        <w:rPr>
          <w:rFonts w:asciiTheme="minorHAnsi" w:eastAsia="Times New Roman" w:hAnsiTheme="minorHAnsi" w:cs="Times New Roman"/>
          <w:b/>
          <w:color w:val="000000"/>
          <w:sz w:val="20"/>
          <w:szCs w:val="20"/>
          <w:lang w:eastAsia="en-US"/>
        </w:rPr>
        <w:t>defydrift.com</w:t>
      </w:r>
      <w:r>
        <w:rPr>
          <w:rFonts w:asciiTheme="minorHAnsi" w:eastAsia="Times New Roman" w:hAnsiTheme="minorHAnsi" w:cs="Times New Roman"/>
          <w:color w:val="000000"/>
          <w:sz w:val="20"/>
          <w:szCs w:val="20"/>
          <w:lang w:eastAsia="en-US"/>
        </w:rPr>
        <w:t>. Their aim is to help couples deliberately defy relational drift by bringing you together through conversation. (Also check out their new parenting conversation deck!)</w:t>
      </w:r>
      <w:r>
        <w:rPr>
          <w:rFonts w:asciiTheme="minorHAnsi" w:eastAsia="Times New Roman" w:hAnsiTheme="minorHAnsi" w:cs="Times New Roman"/>
          <w:color w:val="000000"/>
          <w:sz w:val="20"/>
          <w:szCs w:val="20"/>
          <w:lang w:eastAsia="en-US"/>
        </w:rPr>
        <w:br/>
      </w:r>
    </w:p>
    <w:p w14:paraId="1D1779D8" w14:textId="77777777" w:rsidR="007A5015" w:rsidRPr="009C40B2" w:rsidRDefault="007A5015" w:rsidP="007A5015">
      <w:pPr>
        <w:rPr>
          <w:rFonts w:asciiTheme="minorHAnsi" w:hAnsiTheme="minorHAnsi"/>
          <w:color w:val="000000" w:themeColor="text1"/>
          <w:sz w:val="20"/>
          <w:szCs w:val="20"/>
        </w:rPr>
      </w:pPr>
      <w:r>
        <w:rPr>
          <w:rFonts w:ascii="Avenir Next" w:hAnsi="Avenir Next"/>
          <w:b/>
        </w:rPr>
        <w:t xml:space="preserve">DATE </w:t>
      </w:r>
      <w:proofErr w:type="gramStart"/>
      <w:r>
        <w:rPr>
          <w:rFonts w:ascii="Avenir Next" w:hAnsi="Avenir Next"/>
          <w:b/>
        </w:rPr>
        <w:t>NIGHT  |</w:t>
      </w:r>
      <w:proofErr w:type="gramEnd"/>
      <w:r>
        <w:rPr>
          <w:rFonts w:ascii="Avenir Next" w:hAnsi="Avenir Next"/>
          <w:b/>
        </w:rPr>
        <w:t xml:space="preserve">  </w:t>
      </w:r>
      <w:r w:rsidRPr="00197310">
        <w:rPr>
          <w:rFonts w:ascii="Avenir Black" w:hAnsi="Avenir Black" w:cs="Avenir Black"/>
          <w:bCs/>
          <w:color w:val="000000" w:themeColor="text1"/>
          <w:u w:color="000000"/>
        </w:rPr>
        <w:t>wavechurchsd.com/</w:t>
      </w:r>
      <w:r>
        <w:rPr>
          <w:rFonts w:ascii="Avenir Black" w:hAnsi="Avenir Black" w:cs="Avenir Black"/>
          <w:bCs/>
          <w:color w:val="000000" w:themeColor="text1"/>
          <w:u w:color="000000"/>
        </w:rPr>
        <w:t>resources</w:t>
      </w:r>
      <w:r w:rsidRPr="00197310">
        <w:rPr>
          <w:rFonts w:ascii="Avenir Black" w:hAnsi="Avenir Black" w:cs="Avenir Black"/>
          <w:bCs/>
          <w:color w:val="000000" w:themeColor="text1"/>
          <w:u w:color="000000"/>
        </w:rPr>
        <w:t>/</w:t>
      </w:r>
    </w:p>
    <w:p w14:paraId="090A447E" w14:textId="28AA103D" w:rsidR="00A43BF8" w:rsidRPr="00C513C8" w:rsidRDefault="007A5015" w:rsidP="007A5015">
      <w:pPr>
        <w:autoSpaceDE/>
        <w:autoSpaceDN/>
        <w:adjustRightInd/>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 xml:space="preserve">If you </w:t>
      </w:r>
      <w:r w:rsidRPr="00BE2514">
        <w:rPr>
          <w:rFonts w:asciiTheme="minorHAnsi" w:eastAsia="Times New Roman" w:hAnsiTheme="minorHAnsi" w:cs="Times New Roman"/>
          <w:color w:val="000000"/>
          <w:sz w:val="20"/>
          <w:szCs w:val="20"/>
          <w:lang w:eastAsia="en-US"/>
        </w:rPr>
        <w:t xml:space="preserve">need some date night suggestions, </w:t>
      </w:r>
      <w:r>
        <w:rPr>
          <w:rFonts w:asciiTheme="minorHAnsi" w:eastAsia="Times New Roman" w:hAnsiTheme="minorHAnsi" w:cs="Times New Roman"/>
          <w:color w:val="000000"/>
          <w:sz w:val="20"/>
          <w:szCs w:val="20"/>
          <w:lang w:eastAsia="en-US"/>
        </w:rPr>
        <w:t xml:space="preserve">check out our resources page at </w:t>
      </w:r>
      <w:r w:rsidRPr="00BC6255">
        <w:rPr>
          <w:rFonts w:asciiTheme="minorHAnsi" w:eastAsia="Times New Roman" w:hAnsiTheme="minorHAnsi" w:cs="Times New Roman"/>
          <w:sz w:val="20"/>
          <w:szCs w:val="20"/>
          <w:lang w:eastAsia="en-US"/>
        </w:rPr>
        <w:t>wavechurchsd.com/resources/</w:t>
      </w:r>
      <w:r>
        <w:rPr>
          <w:rFonts w:asciiTheme="minorHAnsi" w:eastAsia="Times New Roman" w:hAnsiTheme="minorHAnsi" w:cs="Times New Roman"/>
          <w:sz w:val="20"/>
          <w:szCs w:val="20"/>
          <w:lang w:eastAsia="en-US"/>
        </w:rPr>
        <w:t xml:space="preserve"> </w:t>
      </w:r>
      <w:r>
        <w:rPr>
          <w:rFonts w:asciiTheme="minorHAnsi" w:eastAsia="Times New Roman" w:hAnsiTheme="minorHAnsi" w:cs="Times New Roman"/>
          <w:color w:val="000000"/>
          <w:sz w:val="20"/>
          <w:szCs w:val="20"/>
          <w:lang w:eastAsia="en-US"/>
        </w:rPr>
        <w:t xml:space="preserve">for </w:t>
      </w:r>
      <w:r w:rsidRPr="00BE2514">
        <w:rPr>
          <w:rFonts w:asciiTheme="minorHAnsi" w:eastAsia="Times New Roman" w:hAnsiTheme="minorHAnsi" w:cs="Times New Roman"/>
          <w:color w:val="000000"/>
          <w:sz w:val="20"/>
          <w:szCs w:val="20"/>
          <w:lang w:eastAsia="en-US"/>
        </w:rPr>
        <w:t>Dave Ramsey</w:t>
      </w:r>
      <w:r>
        <w:rPr>
          <w:rFonts w:asciiTheme="minorHAnsi" w:eastAsia="Times New Roman" w:hAnsiTheme="minorHAnsi" w:cs="Times New Roman"/>
          <w:color w:val="000000"/>
          <w:sz w:val="20"/>
          <w:szCs w:val="20"/>
          <w:lang w:eastAsia="en-US"/>
        </w:rPr>
        <w:t>’s</w:t>
      </w:r>
      <w:r w:rsidRPr="00BE2514">
        <w:rPr>
          <w:rFonts w:asciiTheme="minorHAnsi" w:eastAsia="Times New Roman" w:hAnsiTheme="minorHAnsi" w:cs="Times New Roman"/>
          <w:color w:val="000000"/>
          <w:sz w:val="20"/>
          <w:szCs w:val="20"/>
          <w:lang w:eastAsia="en-US"/>
        </w:rPr>
        <w:t xml:space="preserve"> </w:t>
      </w:r>
      <w:r>
        <w:rPr>
          <w:rFonts w:asciiTheme="minorHAnsi" w:eastAsia="Times New Roman" w:hAnsiTheme="minorHAnsi" w:cs="Times New Roman"/>
          <w:color w:val="000000"/>
          <w:sz w:val="20"/>
          <w:szCs w:val="20"/>
          <w:lang w:eastAsia="en-US"/>
        </w:rPr>
        <w:t>list of</w:t>
      </w:r>
      <w:r w:rsidRPr="00BE2514">
        <w:rPr>
          <w:rFonts w:asciiTheme="minorHAnsi" w:eastAsia="Times New Roman" w:hAnsiTheme="minorHAnsi" w:cs="Times New Roman"/>
          <w:color w:val="000000"/>
          <w:sz w:val="20"/>
          <w:szCs w:val="20"/>
          <w:lang w:eastAsia="en-US"/>
        </w:rPr>
        <w:t xml:space="preserve"> 40 date ideas</w:t>
      </w:r>
      <w:r>
        <w:rPr>
          <w:rFonts w:asciiTheme="minorHAnsi" w:eastAsia="Times New Roman" w:hAnsiTheme="minorHAnsi" w:cs="Times New Roman"/>
          <w:color w:val="000000"/>
          <w:sz w:val="20"/>
          <w:szCs w:val="20"/>
          <w:lang w:eastAsia="en-US"/>
        </w:rPr>
        <w:t>. These suggestions</w:t>
      </w:r>
      <w:r w:rsidRPr="00BE2514">
        <w:rPr>
          <w:rFonts w:asciiTheme="minorHAnsi" w:eastAsia="Times New Roman" w:hAnsiTheme="minorHAnsi" w:cs="Times New Roman"/>
          <w:color w:val="000000"/>
          <w:sz w:val="20"/>
          <w:szCs w:val="20"/>
          <w:lang w:eastAsia="en-US"/>
        </w:rPr>
        <w:t xml:space="preserve"> won't break the bank, and might point you in a new direction for something </w:t>
      </w:r>
      <w:r>
        <w:rPr>
          <w:rFonts w:asciiTheme="minorHAnsi" w:eastAsia="Times New Roman" w:hAnsiTheme="minorHAnsi" w:cs="Times New Roman"/>
          <w:color w:val="000000"/>
          <w:sz w:val="20"/>
          <w:szCs w:val="20"/>
          <w:lang w:eastAsia="en-US"/>
        </w:rPr>
        <w:t xml:space="preserve">fun </w:t>
      </w:r>
      <w:r w:rsidRPr="00BE2514">
        <w:rPr>
          <w:rFonts w:asciiTheme="minorHAnsi" w:eastAsia="Times New Roman" w:hAnsiTheme="minorHAnsi" w:cs="Times New Roman"/>
          <w:color w:val="000000"/>
          <w:sz w:val="20"/>
          <w:szCs w:val="20"/>
          <w:lang w:eastAsia="en-US"/>
        </w:rPr>
        <w:t>to do together</w:t>
      </w:r>
      <w:r>
        <w:rPr>
          <w:rFonts w:asciiTheme="minorHAnsi" w:eastAsia="Times New Roman" w:hAnsiTheme="minorHAnsi" w:cs="Times New Roman"/>
          <w:color w:val="000000"/>
          <w:sz w:val="20"/>
          <w:szCs w:val="20"/>
          <w:lang w:eastAsia="en-US"/>
        </w:rPr>
        <w:t>.</w:t>
      </w:r>
      <w:r w:rsidR="00836ED5" w:rsidRPr="007F7DB3">
        <w:rPr>
          <w:rFonts w:asciiTheme="minorHAnsi" w:hAnsiTheme="minorHAnsi"/>
          <w:color w:val="548DD4" w:themeColor="text2" w:themeTint="99"/>
          <w:sz w:val="20"/>
          <w:szCs w:val="20"/>
        </w:rPr>
        <w:br/>
      </w:r>
    </w:p>
    <w:p w14:paraId="69F249B2" w14:textId="77777777" w:rsidR="0040145B" w:rsidRPr="00571ABC" w:rsidRDefault="00A43BF8" w:rsidP="0040145B">
      <w:pPr>
        <w:rPr>
          <w:rFonts w:ascii="Cambria" w:hAnsi="Cambria" w:cs="Cambria"/>
          <w:bCs/>
          <w:color w:val="000000" w:themeColor="text1"/>
          <w:sz w:val="20"/>
          <w:szCs w:val="20"/>
          <w:u w:color="000000"/>
        </w:rPr>
      </w:pPr>
      <w:r w:rsidRPr="00197310">
        <w:rPr>
          <w:rFonts w:ascii="Avenir Black" w:hAnsi="Avenir Black" w:cs="Avenir Black"/>
          <w:bCs/>
          <w:color w:val="FFFFFF" w:themeColor="background1"/>
          <w:sz w:val="32"/>
          <w:szCs w:val="32"/>
          <w:shd w:val="clear" w:color="auto" w:fill="000000" w:themeFill="text1"/>
        </w:rPr>
        <w:t xml:space="preserve"> GROW</w:t>
      </w:r>
      <w:r w:rsidRPr="00197310">
        <w:rPr>
          <w:rFonts w:ascii="Avenir Black" w:hAnsi="Avenir Black" w:cs="Avenir Black"/>
          <w:bCs/>
          <w:color w:val="000000" w:themeColor="text1"/>
          <w:sz w:val="32"/>
          <w:szCs w:val="32"/>
          <w:shd w:val="clear" w:color="auto" w:fill="000000" w:themeFill="text1"/>
        </w:rPr>
        <w:t>.</w:t>
      </w:r>
      <w:r w:rsidRPr="00197310">
        <w:rPr>
          <w:rFonts w:ascii="Cambria" w:hAnsi="Cambria" w:cs="Cambria"/>
          <w:bCs/>
          <w:color w:val="000000" w:themeColor="text1"/>
          <w:sz w:val="20"/>
          <w:szCs w:val="20"/>
        </w:rPr>
        <w:br/>
      </w:r>
      <w:r w:rsidR="00836ED5" w:rsidRPr="00197310">
        <w:rPr>
          <w:rFonts w:ascii="Avenir Black" w:hAnsi="Avenir Black" w:cs="Avenir Black"/>
          <w:bCs/>
          <w:color w:val="FFFFFF" w:themeColor="background1"/>
          <w:sz w:val="10"/>
          <w:szCs w:val="10"/>
          <w:u w:color="000000"/>
        </w:rPr>
        <w:t>.</w:t>
      </w:r>
      <w:r w:rsidR="00836ED5" w:rsidRPr="00197310">
        <w:rPr>
          <w:rFonts w:ascii="Avenir Black" w:hAnsi="Avenir Black" w:cs="Avenir Black"/>
          <w:bCs/>
          <w:color w:val="000000" w:themeColor="text1"/>
          <w:u w:color="000000"/>
        </w:rPr>
        <w:br/>
      </w:r>
      <w:r w:rsidR="0040145B" w:rsidRPr="00197310">
        <w:rPr>
          <w:rFonts w:ascii="Avenir Black" w:hAnsi="Avenir Black" w:cs="Avenir Black"/>
          <w:bCs/>
          <w:color w:val="000000" w:themeColor="text1"/>
          <w:u w:color="000000"/>
        </w:rPr>
        <w:t xml:space="preserve">SERMON </w:t>
      </w:r>
      <w:proofErr w:type="gramStart"/>
      <w:r w:rsidR="0040145B" w:rsidRPr="00197310">
        <w:rPr>
          <w:rFonts w:ascii="Avenir Black" w:hAnsi="Avenir Black" w:cs="Avenir Black"/>
          <w:bCs/>
          <w:color w:val="000000" w:themeColor="text1"/>
          <w:u w:color="000000"/>
        </w:rPr>
        <w:t>PODCASTS  |</w:t>
      </w:r>
      <w:proofErr w:type="gramEnd"/>
      <w:r w:rsidR="0040145B" w:rsidRPr="00197310">
        <w:rPr>
          <w:rFonts w:ascii="Avenir Black" w:hAnsi="Avenir Black" w:cs="Avenir Black"/>
          <w:bCs/>
          <w:color w:val="000000" w:themeColor="text1"/>
          <w:u w:color="000000"/>
        </w:rPr>
        <w:t xml:space="preserve">  wavechurchsd.com/sermons/</w:t>
      </w:r>
    </w:p>
    <w:p w14:paraId="0F022D26" w14:textId="77777777" w:rsidR="00571ABC" w:rsidRPr="00836ED5" w:rsidRDefault="00571ABC" w:rsidP="00571ABC">
      <w:pPr>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Want to hear a sermon again, or share it with a friend or family member? Download our sermon podcasts at </w:t>
      </w:r>
      <w:r w:rsidRPr="00FA07E4">
        <w:rPr>
          <w:rFonts w:ascii="Cambria" w:hAnsi="Cambria" w:cs="Cambria"/>
          <w:bCs/>
          <w:color w:val="000000" w:themeColor="text1"/>
          <w:sz w:val="20"/>
          <w:szCs w:val="20"/>
        </w:rPr>
        <w:t>wavechurchsd.com/sermons/</w:t>
      </w:r>
      <w:r>
        <w:rPr>
          <w:rFonts w:ascii="Cambria" w:hAnsi="Cambria" w:cs="Cambria"/>
          <w:bCs/>
          <w:color w:val="000000" w:themeColor="text1"/>
          <w:sz w:val="20"/>
          <w:szCs w:val="20"/>
          <w:u w:color="000000"/>
        </w:rPr>
        <w:t>. Available now</w:t>
      </w:r>
      <w:r w:rsidR="00116DB8">
        <w:rPr>
          <w:rFonts w:ascii="Cambria" w:hAnsi="Cambria" w:cs="Cambria"/>
          <w:bCs/>
          <w:color w:val="000000" w:themeColor="text1"/>
          <w:sz w:val="20"/>
          <w:szCs w:val="20"/>
          <w:u w:color="000000"/>
        </w:rPr>
        <w:t>,</w:t>
      </w:r>
      <w:r>
        <w:rPr>
          <w:rFonts w:ascii="Cambria" w:hAnsi="Cambria" w:cs="Cambria"/>
          <w:bCs/>
          <w:color w:val="000000" w:themeColor="text1"/>
          <w:sz w:val="20"/>
          <w:szCs w:val="20"/>
          <w:u w:color="000000"/>
        </w:rPr>
        <w:t xml:space="preserve"> in addition to our podcasts</w:t>
      </w:r>
      <w:r w:rsidR="00116DB8">
        <w:rPr>
          <w:rFonts w:ascii="Cambria" w:hAnsi="Cambria" w:cs="Cambria"/>
          <w:bCs/>
          <w:color w:val="000000" w:themeColor="text1"/>
          <w:sz w:val="20"/>
          <w:szCs w:val="20"/>
          <w:u w:color="000000"/>
        </w:rPr>
        <w:t>,</w:t>
      </w:r>
      <w:r>
        <w:rPr>
          <w:rFonts w:ascii="Cambria" w:hAnsi="Cambria" w:cs="Cambria"/>
          <w:bCs/>
          <w:color w:val="000000" w:themeColor="text1"/>
          <w:sz w:val="20"/>
          <w:szCs w:val="20"/>
          <w:u w:color="000000"/>
        </w:rPr>
        <w:t xml:space="preserve"> is a video of the Sunday sermon! Access it on our Website or on the Wave Church SD YouTube channel.</w:t>
      </w:r>
    </w:p>
    <w:p w14:paraId="618ACB77" w14:textId="77777777" w:rsidR="00A43BF8" w:rsidRPr="00197310" w:rsidRDefault="000A37F4" w:rsidP="0040145B">
      <w:pPr>
        <w:rPr>
          <w:rFonts w:ascii="Cambria" w:hAnsi="Cambria" w:cs="Cambria"/>
          <w:bCs/>
          <w:color w:val="000000" w:themeColor="text1"/>
          <w:sz w:val="32"/>
          <w:szCs w:val="32"/>
        </w:rPr>
      </w:pPr>
      <w:r w:rsidRPr="00197310">
        <w:rPr>
          <w:rFonts w:ascii="Cambria" w:hAnsi="Cambria"/>
          <w:color w:val="548DD4" w:themeColor="text2" w:themeTint="99"/>
          <w:sz w:val="22"/>
          <w:szCs w:val="22"/>
        </w:rPr>
        <w:br/>
      </w:r>
      <w:r w:rsidR="00A43BF8" w:rsidRPr="00197310">
        <w:rPr>
          <w:rFonts w:ascii="Avenir Black" w:hAnsi="Avenir Black" w:cs="Avenir Black"/>
          <w:bCs/>
          <w:color w:val="FFFFFF" w:themeColor="background1"/>
          <w:sz w:val="32"/>
          <w:szCs w:val="32"/>
          <w:shd w:val="clear" w:color="auto" w:fill="000000" w:themeFill="text1"/>
        </w:rPr>
        <w:t xml:space="preserve"> SERVE</w:t>
      </w:r>
      <w:r w:rsidR="00A43BF8" w:rsidRPr="00197310">
        <w:rPr>
          <w:rFonts w:ascii="Avenir Black" w:hAnsi="Avenir Black" w:cs="Avenir Black"/>
          <w:bCs/>
          <w:color w:val="000000" w:themeColor="text1"/>
          <w:sz w:val="32"/>
          <w:szCs w:val="32"/>
          <w:shd w:val="clear" w:color="auto" w:fill="000000" w:themeFill="text1"/>
        </w:rPr>
        <w:t>.</w:t>
      </w:r>
    </w:p>
    <w:p w14:paraId="28622CDB" w14:textId="77777777" w:rsidR="007A5015" w:rsidRPr="00A43BF8" w:rsidRDefault="00836ED5" w:rsidP="007A5015">
      <w:pPr>
        <w:rPr>
          <w:rFonts w:ascii="Avenir Black" w:hAnsi="Avenir Black" w:cs="Avenir Black"/>
          <w:b/>
          <w:bCs/>
          <w:color w:val="000000" w:themeColor="text1"/>
          <w:u w:color="000000"/>
        </w:rPr>
      </w:pPr>
      <w:r w:rsidRPr="00197310">
        <w:rPr>
          <w:rFonts w:ascii="Avenir Black" w:hAnsi="Avenir Black" w:cs="Avenir Black"/>
          <w:bCs/>
          <w:color w:val="FFFFFF" w:themeColor="background1"/>
          <w:sz w:val="10"/>
          <w:szCs w:val="10"/>
          <w:u w:color="000000"/>
        </w:rPr>
        <w:t>.</w:t>
      </w:r>
      <w:r w:rsidRPr="00197310">
        <w:rPr>
          <w:rFonts w:ascii="Avenir Black" w:hAnsi="Avenir Black" w:cs="Avenir Black"/>
          <w:bCs/>
          <w:color w:val="000000" w:themeColor="text1"/>
          <w:u w:color="000000"/>
        </w:rPr>
        <w:br/>
      </w:r>
      <w:r w:rsidR="007A5015">
        <w:rPr>
          <w:rFonts w:ascii="Avenir Black" w:hAnsi="Avenir Black" w:cs="Avenir Black"/>
          <w:b/>
          <w:bCs/>
          <w:color w:val="000000" w:themeColor="text1"/>
          <w:u w:color="000000"/>
        </w:rPr>
        <w:t>MEDICAL MISSION TRIP   |   Mar. 19th</w:t>
      </w:r>
    </w:p>
    <w:p w14:paraId="24AC8B12" w14:textId="04979A6B" w:rsidR="007F7DB3" w:rsidRPr="00A43BF8" w:rsidRDefault="007A5015" w:rsidP="007A5015">
      <w:pPr>
        <w:rPr>
          <w:rFonts w:ascii="Avenir Black" w:hAnsi="Avenir Black" w:cs="Avenir Black"/>
          <w:b/>
          <w:bCs/>
          <w:color w:val="000000" w:themeColor="text1"/>
          <w:u w:color="000000"/>
        </w:rPr>
      </w:pPr>
      <w:r>
        <w:rPr>
          <w:rFonts w:asciiTheme="minorHAnsi" w:hAnsiTheme="minorHAnsi" w:cs="Cambria Math"/>
          <w:color w:val="000000" w:themeColor="text1"/>
          <w:sz w:val="20"/>
          <w:szCs w:val="20"/>
          <w:u w:color="000000"/>
        </w:rPr>
        <w:t xml:space="preserve">Calling all medical professionals! Wave is taking a serve team to the </w:t>
      </w:r>
      <w:proofErr w:type="spellStart"/>
      <w:r>
        <w:rPr>
          <w:rFonts w:asciiTheme="minorHAnsi" w:hAnsiTheme="minorHAnsi" w:cs="Cambria Math"/>
          <w:color w:val="000000" w:themeColor="text1"/>
          <w:sz w:val="20"/>
          <w:szCs w:val="20"/>
          <w:u w:color="000000"/>
        </w:rPr>
        <w:t>Siloé</w:t>
      </w:r>
      <w:proofErr w:type="spellEnd"/>
      <w:r>
        <w:rPr>
          <w:rFonts w:asciiTheme="minorHAnsi" w:hAnsiTheme="minorHAnsi" w:cs="Cambria Math"/>
          <w:color w:val="000000" w:themeColor="text1"/>
          <w:sz w:val="20"/>
          <w:szCs w:val="20"/>
          <w:u w:color="000000"/>
        </w:rPr>
        <w:t xml:space="preserve"> </w:t>
      </w:r>
      <w:r>
        <w:rPr>
          <w:rFonts w:asciiTheme="minorHAnsi" w:hAnsiTheme="minorHAnsi" w:cs="Cambria Math"/>
          <w:color w:val="000000" w:themeColor="text1"/>
          <w:sz w:val="20"/>
          <w:szCs w:val="20"/>
          <w:u w:color="000000"/>
        </w:rPr>
        <w:br/>
        <w:t xml:space="preserve">Clinic in La </w:t>
      </w:r>
      <w:proofErr w:type="spellStart"/>
      <w:r>
        <w:rPr>
          <w:rFonts w:asciiTheme="minorHAnsi" w:hAnsiTheme="minorHAnsi" w:cs="Cambria Math"/>
          <w:color w:val="000000" w:themeColor="text1"/>
          <w:sz w:val="20"/>
          <w:szCs w:val="20"/>
          <w:u w:color="000000"/>
        </w:rPr>
        <w:t>Misión</w:t>
      </w:r>
      <w:proofErr w:type="spellEnd"/>
      <w:r>
        <w:rPr>
          <w:rFonts w:asciiTheme="minorHAnsi" w:hAnsiTheme="minorHAnsi" w:cs="Cambria Math"/>
          <w:color w:val="000000" w:themeColor="text1"/>
          <w:sz w:val="20"/>
          <w:szCs w:val="20"/>
          <w:u w:color="000000"/>
        </w:rPr>
        <w:t xml:space="preserve">, Mexico on </w:t>
      </w:r>
      <w:r w:rsidRPr="00FE39F0">
        <w:rPr>
          <w:rFonts w:asciiTheme="minorHAnsi" w:hAnsiTheme="minorHAnsi" w:cs="Cambria Math"/>
          <w:b/>
          <w:color w:val="000000" w:themeColor="text1"/>
          <w:sz w:val="20"/>
          <w:szCs w:val="20"/>
          <w:u w:color="000000"/>
        </w:rPr>
        <w:t>Thursday, Mar. 19, 2020</w:t>
      </w:r>
      <w:r>
        <w:rPr>
          <w:rFonts w:asciiTheme="minorHAnsi" w:hAnsiTheme="minorHAnsi" w:cs="Cambria Math"/>
          <w:color w:val="000000" w:themeColor="text1"/>
          <w:sz w:val="20"/>
          <w:szCs w:val="20"/>
          <w:u w:color="000000"/>
        </w:rPr>
        <w:t>. If you are interested in serving in their medical clinic for the day, or would like more details, an informational meeting will be held NEXT SUNDAY, March 1</w:t>
      </w:r>
      <w:r w:rsidRPr="00FE39F0">
        <w:rPr>
          <w:rFonts w:asciiTheme="minorHAnsi" w:hAnsiTheme="minorHAnsi" w:cs="Cambria Math"/>
          <w:color w:val="000000" w:themeColor="text1"/>
          <w:sz w:val="20"/>
          <w:szCs w:val="20"/>
          <w:u w:color="000000"/>
          <w:vertAlign w:val="superscript"/>
        </w:rPr>
        <w:t>st</w:t>
      </w:r>
      <w:r>
        <w:rPr>
          <w:rFonts w:asciiTheme="minorHAnsi" w:hAnsiTheme="minorHAnsi" w:cs="Cambria Math"/>
          <w:color w:val="000000" w:themeColor="text1"/>
          <w:sz w:val="20"/>
          <w:szCs w:val="20"/>
          <w:u w:color="000000"/>
        </w:rPr>
        <w:t>, right after church. Please join us to see how you can serve this community.</w:t>
      </w:r>
      <w:r w:rsidR="002B3220">
        <w:rPr>
          <w:rFonts w:asciiTheme="minorHAnsi" w:hAnsiTheme="minorHAnsi" w:cs="Cambria Math"/>
          <w:color w:val="000000" w:themeColor="text1"/>
          <w:sz w:val="20"/>
          <w:szCs w:val="20"/>
          <w:u w:color="000000"/>
        </w:rPr>
        <w:br/>
      </w:r>
      <w:bookmarkStart w:id="2" w:name="_GoBack"/>
      <w:bookmarkEnd w:id="2"/>
      <w:r>
        <w:rPr>
          <w:rFonts w:ascii="Avenir Black" w:hAnsi="Avenir Black" w:cs="Avenir Black"/>
          <w:b/>
          <w:bCs/>
          <w:color w:val="000000" w:themeColor="text1"/>
          <w:u w:color="000000"/>
        </w:rPr>
        <w:br/>
      </w:r>
      <w:r w:rsidR="007F7DB3">
        <w:rPr>
          <w:rFonts w:ascii="Avenir Black" w:hAnsi="Avenir Black" w:cs="Avenir Black"/>
          <w:b/>
          <w:bCs/>
          <w:color w:val="000000" w:themeColor="text1"/>
          <w:u w:color="000000"/>
        </w:rPr>
        <w:t>HOW CAN YOU HELP?   |   Serve Teams</w:t>
      </w:r>
    </w:p>
    <w:p w14:paraId="182A6514" w14:textId="34E1FA28" w:rsidR="001749E2" w:rsidRDefault="007F7DB3" w:rsidP="007F7DB3">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We have many service opportunities here at Wave that are always happy to welcome more volunteers. Are you part of a serve team yet? Serving is a great way to make new connections, while making a difference in our church body. Please fill out a Communication Card with your name and an area you would be willing to serve, and a team leader will be in touch with you! </w:t>
      </w:r>
    </w:p>
    <w:p w14:paraId="1D0F6A8E" w14:textId="77777777" w:rsidR="001749E2" w:rsidRDefault="001749E2" w:rsidP="007F7DB3">
      <w:pPr>
        <w:rPr>
          <w:rFonts w:asciiTheme="minorHAnsi" w:hAnsiTheme="minorHAnsi" w:cs="Cambria Math"/>
          <w:color w:val="000000" w:themeColor="text1"/>
          <w:sz w:val="20"/>
          <w:szCs w:val="20"/>
          <w:u w:color="000000"/>
        </w:rPr>
      </w:pPr>
    </w:p>
    <w:p w14:paraId="2D6B6007" w14:textId="5C46AA38" w:rsidR="00BE3CB6" w:rsidRDefault="00BE3CB6" w:rsidP="007F7DB3">
      <w:pPr>
        <w:rPr>
          <w:rFonts w:asciiTheme="minorHAnsi" w:hAnsiTheme="minorHAnsi" w:cs="Cambria Math"/>
          <w:color w:val="000000" w:themeColor="text1"/>
          <w:sz w:val="20"/>
          <w:szCs w:val="20"/>
          <w:u w:color="000000"/>
        </w:rPr>
      </w:pPr>
    </w:p>
    <w:p w14:paraId="1DFD1072" w14:textId="77777777" w:rsidR="007A5015" w:rsidRDefault="007A5015" w:rsidP="007F7DB3">
      <w:pPr>
        <w:rPr>
          <w:rFonts w:asciiTheme="minorHAnsi" w:hAnsiTheme="minorHAnsi" w:cs="Cambria Math"/>
          <w:color w:val="000000" w:themeColor="text1"/>
          <w:sz w:val="20"/>
          <w:szCs w:val="20"/>
          <w:u w:color="000000"/>
        </w:rPr>
      </w:pPr>
    </w:p>
    <w:p w14:paraId="0B4FB8D3" w14:textId="77777777" w:rsidR="00E701E3" w:rsidRDefault="00391DBA" w:rsidP="007F7DB3">
      <w:pPr>
        <w:rPr>
          <w:rFonts w:ascii="Avenir Black" w:hAnsi="Avenir Black" w:cs="Avenir Black"/>
          <w:b/>
          <w:bCs/>
          <w:color w:val="000000" w:themeColor="text1"/>
          <w:u w:color="000000"/>
        </w:rPr>
      </w:pPr>
      <w:r>
        <w:rPr>
          <w:rFonts w:ascii="Avenir Black" w:hAnsi="Avenir Black" w:cs="Avenir Black"/>
          <w:b/>
          <w:bCs/>
          <w:noProof/>
          <w:color w:val="000000" w:themeColor="text1"/>
          <w:u w:color="000000"/>
        </w:rPr>
        <mc:AlternateContent>
          <mc:Choice Requires="wpg">
            <w:drawing>
              <wp:anchor distT="0" distB="0" distL="114300" distR="114300" simplePos="0" relativeHeight="251659263" behindDoc="0" locked="0" layoutInCell="1" allowOverlap="1" wp14:anchorId="65460869" wp14:editId="4ABD8A92">
                <wp:simplePos x="0" y="0"/>
                <wp:positionH relativeFrom="column">
                  <wp:posOffset>-111760</wp:posOffset>
                </wp:positionH>
                <wp:positionV relativeFrom="paragraph">
                  <wp:posOffset>-24243</wp:posOffset>
                </wp:positionV>
                <wp:extent cx="4627880" cy="7026275"/>
                <wp:effectExtent l="0" t="0" r="0" b="0"/>
                <wp:wrapNone/>
                <wp:docPr id="1" name="Group 1"/>
                <wp:cNvGraphicFramePr/>
                <a:graphic xmlns:a="http://schemas.openxmlformats.org/drawingml/2006/main">
                  <a:graphicData uri="http://schemas.microsoft.com/office/word/2010/wordprocessingGroup">
                    <wpg:wgp>
                      <wpg:cNvGrpSpPr/>
                      <wpg:grpSpPr>
                        <a:xfrm>
                          <a:off x="0" y="0"/>
                          <a:ext cx="4627880" cy="7026275"/>
                          <a:chOff x="0" y="0"/>
                          <a:chExt cx="4627880" cy="7026275"/>
                        </a:xfrm>
                      </wpg:grpSpPr>
                      <pic:pic xmlns:pic="http://schemas.openxmlformats.org/drawingml/2006/picture">
                        <pic:nvPicPr>
                          <pic:cNvPr id="3" name="Picture 3"/>
                          <pic:cNvPicPr>
                            <a:picLocks noChangeAspect="1"/>
                          </pic:cNvPicPr>
                        </pic:nvPicPr>
                        <pic:blipFill>
                          <a:blip r:embed="rId7"/>
                          <a:stretch>
                            <a:fillRect/>
                          </a:stretch>
                        </pic:blipFill>
                        <pic:spPr>
                          <a:xfrm>
                            <a:off x="555674" y="2550047"/>
                            <a:ext cx="3673220" cy="2063485"/>
                          </a:xfrm>
                          <a:prstGeom prst="rect">
                            <a:avLst/>
                          </a:prstGeom>
                        </pic:spPr>
                      </pic:pic>
                      <wpg:grpSp>
                        <wpg:cNvPr id="4" name="Group 4"/>
                        <wpg:cNvGrpSpPr/>
                        <wpg:grpSpPr>
                          <a:xfrm>
                            <a:off x="0" y="0"/>
                            <a:ext cx="4627880" cy="7026275"/>
                            <a:chOff x="0" y="0"/>
                            <a:chExt cx="4627880" cy="7026853"/>
                          </a:xfrm>
                        </wpg:grpSpPr>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0E44943B"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77F75A12" w14:textId="77777777" w:rsidR="006E1536" w:rsidRDefault="006E1536" w:rsidP="006E1536"/>
                                <w:p w14:paraId="67475F0B"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45205C3C"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057F3DCC"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27D8BB62"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4099760B"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24C14E19"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26DDD752"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279A2E25"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60E9149C"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30B3EDA" id="Group 1" o:spid="_x0000_s1026" style="position:absolute;margin-left:-8.8pt;margin-top:-1.9pt;width:364.4pt;height:553.25pt;z-index:251659263" coordsize="46278,70262"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9Df4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0d/j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f//S3+O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9Pf4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1N/j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f//V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UhupGWsw5wyJiuVcq4u2A1+I00lPFiCQmV6b&#13;&#10;zBtaWNBJH74UnYdw2tZtbW56vUU/0regrpP6YJ5cxU8smYMxTIY2xGriRBEh+0tLACwiD/vEs7nt&#13;&#10;uCkjnq9Rg8D9PvRnLWD5hy7gmXKKnw/NUzzYpSrF+hnZ4xGwMR91FsNFQBQxLABiSfV6uui/QLpX&#13;&#10;6fcErcu9JsM/ldFiFUauWMzzTkyGNI9Hnd5NoCCy7rAk+3nq9Qz89Xq9z1er3PV6vc9Xq9z1er3P&#13;&#10;V6vc9Xq9z1er3PV6vc9Xq9z1er3PV6vc9Xq9z1er3PV6vc9Xq9z1er3PV6vc9Xq//9Xf4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1t/j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f//X3+O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f//V3+O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9bf4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19/j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f//Q3+O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f//X3+O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13;&#10;/9Df4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0d/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f//S3+O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9Pf4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556;top:25500;width:36732;height:206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">
                  <v:imagedata r:id="rId9" o:title=""/>
                </v:shape>
                <v:group id="Group 4" o:spid="_x0000_s1028" style="position:absolute;width:46278;height:70262" coordsize="46278,70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Group 12" o:spid="_x0000_s1029"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30"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rsidR="006E1536" w:rsidRDefault="006E1536" w:rsidP="006E1536"/>
                          <w:p w:rsidR="006E1536" w:rsidRDefault="006E1536" w:rsidP="006E1536"/>
                        </w:txbxContent>
                      </v:textbox>
                    </v:shape>
                    <v:shape id="Text Box 15" o:spid="_x0000_s1031"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rsidR="006E1536" w:rsidRDefault="006E1536" w:rsidP="006E1536"/>
                        </w:txbxContent>
                      </v:textbox>
                    </v:shape>
                  </v:group>
                  <v:shape id="Text Box 7" o:spid="_x0000_s1032"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rsidR="006E1536" w:rsidRPr="00490FC6" w:rsidRDefault="006E1536" w:rsidP="006E1536">
                          <w:pPr>
                            <w:rPr>
                              <w:rFonts w:ascii="Helvetica" w:hAnsi="Helvetica"/>
                              <w:color w:val="000000" w:themeColor="text1"/>
                            </w:rPr>
                          </w:pPr>
                        </w:p>
                      </w:txbxContent>
                    </v:textbox>
                  </v:shape>
                  <v:shape id="Picture 11" o:spid="_x0000_s1033"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4"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v:group>
            </w:pict>
          </mc:Fallback>
        </mc:AlternateContent>
      </w:r>
    </w:p>
    <w:p w14:paraId="0C7226AF" w14:textId="77777777" w:rsidR="00E701E3" w:rsidRDefault="00E701E3" w:rsidP="00CE16E5">
      <w:pPr>
        <w:rPr>
          <w:rFonts w:ascii="Avenir Black" w:hAnsi="Avenir Black" w:cs="Avenir Black"/>
          <w:b/>
          <w:bCs/>
          <w:color w:val="000000" w:themeColor="text1"/>
          <w:u w:color="000000"/>
        </w:rPr>
      </w:pPr>
    </w:p>
    <w:p w14:paraId="1242CB9D" w14:textId="77777777" w:rsidR="00E701E3" w:rsidRDefault="00E701E3" w:rsidP="00CE16E5">
      <w:pPr>
        <w:rPr>
          <w:rFonts w:ascii="Avenir Black" w:hAnsi="Avenir Black" w:cs="Avenir Black"/>
          <w:b/>
          <w:bCs/>
          <w:color w:val="000000" w:themeColor="text1"/>
          <w:u w:color="000000"/>
        </w:rPr>
      </w:pPr>
    </w:p>
    <w:p w14:paraId="2789F6D1" w14:textId="77777777" w:rsidR="00E701E3" w:rsidRDefault="00E701E3" w:rsidP="00CE16E5">
      <w:pPr>
        <w:rPr>
          <w:rFonts w:ascii="Avenir Black" w:hAnsi="Avenir Black" w:cs="Avenir Black"/>
          <w:b/>
          <w:bCs/>
          <w:color w:val="000000" w:themeColor="text1"/>
          <w:u w:color="000000"/>
        </w:rPr>
      </w:pPr>
    </w:p>
    <w:p w14:paraId="72CE6CEA" w14:textId="77777777" w:rsidR="00E701E3" w:rsidRDefault="00E701E3" w:rsidP="00CE16E5">
      <w:pPr>
        <w:rPr>
          <w:rFonts w:ascii="Avenir Black" w:hAnsi="Avenir Black" w:cs="Avenir Black"/>
          <w:b/>
          <w:bCs/>
          <w:color w:val="000000" w:themeColor="text1"/>
          <w:u w:color="000000"/>
        </w:rPr>
      </w:pPr>
    </w:p>
    <w:p w14:paraId="743547AA" w14:textId="77777777" w:rsidR="00E701E3" w:rsidRDefault="00E701E3" w:rsidP="00CE16E5">
      <w:pPr>
        <w:rPr>
          <w:rFonts w:ascii="Avenir Black" w:hAnsi="Avenir Black" w:cs="Avenir Black"/>
          <w:b/>
          <w:bCs/>
          <w:color w:val="000000" w:themeColor="text1"/>
          <w:u w:color="000000"/>
        </w:rPr>
      </w:pPr>
    </w:p>
    <w:p w14:paraId="3B0B2BEF" w14:textId="77777777" w:rsidR="00E701E3" w:rsidRDefault="00E701E3" w:rsidP="00CE16E5">
      <w:pPr>
        <w:rPr>
          <w:rFonts w:ascii="Avenir Black" w:hAnsi="Avenir Black" w:cs="Avenir Black"/>
          <w:b/>
          <w:bCs/>
          <w:color w:val="000000" w:themeColor="text1"/>
          <w:u w:color="000000"/>
        </w:rPr>
      </w:pPr>
    </w:p>
    <w:p w14:paraId="36A14E4F" w14:textId="77777777" w:rsidR="00E701E3" w:rsidRPr="00CE16E5" w:rsidRDefault="00E701E3" w:rsidP="00CE16E5">
      <w:pPr>
        <w:rPr>
          <w:rFonts w:ascii="Avenir Black" w:hAnsi="Avenir Black" w:cs="Avenir Black"/>
          <w:b/>
          <w:bCs/>
          <w:color w:val="000000" w:themeColor="text1"/>
          <w:u w:color="000000"/>
        </w:rPr>
      </w:pPr>
    </w:p>
    <w:sectPr w:rsidR="00E701E3" w:rsidRPr="00CE16E5" w:rsidSect="002F68B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B72C6D" w14:textId="77777777" w:rsidR="003B402E" w:rsidRDefault="003B402E" w:rsidP="00E635A7">
      <w:r>
        <w:separator/>
      </w:r>
    </w:p>
  </w:endnote>
  <w:endnote w:type="continuationSeparator" w:id="0">
    <w:p w14:paraId="05806809" w14:textId="77777777" w:rsidR="003B402E" w:rsidRDefault="003B402E"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New Roman"/>
    <w:panose1 w:val="00000500000000020000"/>
    <w:charset w:val="00"/>
    <w:family w:val="auto"/>
    <w:notTrueType/>
    <w:pitch w:val="variable"/>
    <w:sig w:usb0="E00002FF" w:usb1="5000205A" w:usb2="00000000" w:usb3="00000000" w:csb0="0000019F"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9CC0C3" w14:textId="77777777" w:rsidR="003B402E" w:rsidRDefault="003B402E" w:rsidP="00E635A7">
      <w:r>
        <w:separator/>
      </w:r>
    </w:p>
  </w:footnote>
  <w:footnote w:type="continuationSeparator" w:id="0">
    <w:p w14:paraId="32E8181F" w14:textId="77777777" w:rsidR="003B402E" w:rsidRDefault="003B402E"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569B"/>
    <w:multiLevelType w:val="hybridMultilevel"/>
    <w:tmpl w:val="8C2A9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8031A"/>
    <w:multiLevelType w:val="hybridMultilevel"/>
    <w:tmpl w:val="B41AD6CC"/>
    <w:lvl w:ilvl="0" w:tplc="98686338">
      <w:numFmt w:val="bullet"/>
      <w:lvlText w:val=""/>
      <w:lvlJc w:val="left"/>
      <w:pPr>
        <w:ind w:left="720" w:hanging="360"/>
      </w:pPr>
      <w:rPr>
        <w:rFonts w:ascii="Wingdings" w:eastAsiaTheme="minorEastAsia"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863D5"/>
    <w:multiLevelType w:val="hybridMultilevel"/>
    <w:tmpl w:val="E376C07E"/>
    <w:lvl w:ilvl="0" w:tplc="4DD676C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214579"/>
    <w:multiLevelType w:val="hybridMultilevel"/>
    <w:tmpl w:val="FF7CF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014E97"/>
    <w:multiLevelType w:val="hybridMultilevel"/>
    <w:tmpl w:val="9CA8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1A3E82"/>
    <w:multiLevelType w:val="hybridMultilevel"/>
    <w:tmpl w:val="DD9896F6"/>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381EF1"/>
    <w:multiLevelType w:val="hybridMultilevel"/>
    <w:tmpl w:val="C414C4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751923"/>
    <w:multiLevelType w:val="hybridMultilevel"/>
    <w:tmpl w:val="4CA26FE4"/>
    <w:lvl w:ilvl="0" w:tplc="C9D8079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E73648"/>
    <w:multiLevelType w:val="hybridMultilevel"/>
    <w:tmpl w:val="686439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315962"/>
    <w:multiLevelType w:val="hybridMultilevel"/>
    <w:tmpl w:val="9AA8B034"/>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34503A"/>
    <w:multiLevelType w:val="hybridMultilevel"/>
    <w:tmpl w:val="00CCD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253AAB"/>
    <w:multiLevelType w:val="hybridMultilevel"/>
    <w:tmpl w:val="D2CC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185C5A"/>
    <w:multiLevelType w:val="hybridMultilevel"/>
    <w:tmpl w:val="2C2AD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0B53BD"/>
    <w:multiLevelType w:val="hybridMultilevel"/>
    <w:tmpl w:val="924622B8"/>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893022"/>
    <w:multiLevelType w:val="hybridMultilevel"/>
    <w:tmpl w:val="64A8FADE"/>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DD6515"/>
    <w:multiLevelType w:val="hybridMultilevel"/>
    <w:tmpl w:val="60946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566ECB"/>
    <w:multiLevelType w:val="hybridMultilevel"/>
    <w:tmpl w:val="5002C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3960B9"/>
    <w:multiLevelType w:val="hybridMultilevel"/>
    <w:tmpl w:val="A8C40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F6501F"/>
    <w:multiLevelType w:val="hybridMultilevel"/>
    <w:tmpl w:val="B4969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3F3292"/>
    <w:multiLevelType w:val="hybridMultilevel"/>
    <w:tmpl w:val="8E42F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492D21"/>
    <w:multiLevelType w:val="hybridMultilevel"/>
    <w:tmpl w:val="2ECCA0FE"/>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7720F5"/>
    <w:multiLevelType w:val="hybridMultilevel"/>
    <w:tmpl w:val="18A0FB48"/>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E1798A"/>
    <w:multiLevelType w:val="hybridMultilevel"/>
    <w:tmpl w:val="19042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A1303B"/>
    <w:multiLevelType w:val="hybridMultilevel"/>
    <w:tmpl w:val="FF2A89BC"/>
    <w:lvl w:ilvl="0" w:tplc="C9D8079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5"/>
  </w:num>
  <w:num w:numId="3">
    <w:abstractNumId w:val="6"/>
  </w:num>
  <w:num w:numId="4">
    <w:abstractNumId w:val="2"/>
  </w:num>
  <w:num w:numId="5">
    <w:abstractNumId w:val="4"/>
  </w:num>
  <w:num w:numId="6">
    <w:abstractNumId w:val="21"/>
  </w:num>
  <w:num w:numId="7">
    <w:abstractNumId w:val="0"/>
  </w:num>
  <w:num w:numId="8">
    <w:abstractNumId w:val="12"/>
  </w:num>
  <w:num w:numId="9">
    <w:abstractNumId w:val="3"/>
  </w:num>
  <w:num w:numId="10">
    <w:abstractNumId w:val="23"/>
  </w:num>
  <w:num w:numId="11">
    <w:abstractNumId w:val="19"/>
  </w:num>
  <w:num w:numId="12">
    <w:abstractNumId w:val="18"/>
  </w:num>
  <w:num w:numId="13">
    <w:abstractNumId w:val="10"/>
  </w:num>
  <w:num w:numId="14">
    <w:abstractNumId w:val="11"/>
  </w:num>
  <w:num w:numId="15">
    <w:abstractNumId w:val="20"/>
  </w:num>
  <w:num w:numId="16">
    <w:abstractNumId w:val="15"/>
  </w:num>
  <w:num w:numId="17">
    <w:abstractNumId w:val="14"/>
  </w:num>
  <w:num w:numId="18">
    <w:abstractNumId w:val="24"/>
  </w:num>
  <w:num w:numId="19">
    <w:abstractNumId w:val="7"/>
  </w:num>
  <w:num w:numId="20">
    <w:abstractNumId w:val="1"/>
  </w:num>
  <w:num w:numId="21">
    <w:abstractNumId w:val="22"/>
  </w:num>
  <w:num w:numId="22">
    <w:abstractNumId w:val="9"/>
  </w:num>
  <w:num w:numId="23">
    <w:abstractNumId w:val="13"/>
  </w:num>
  <w:num w:numId="24">
    <w:abstractNumId w:val="16"/>
  </w:num>
  <w:num w:numId="25">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1B3"/>
    <w:rsid w:val="0007247A"/>
    <w:rsid w:val="00074305"/>
    <w:rsid w:val="000746E2"/>
    <w:rsid w:val="00076F88"/>
    <w:rsid w:val="00080975"/>
    <w:rsid w:val="00080A1E"/>
    <w:rsid w:val="0008272F"/>
    <w:rsid w:val="00082B10"/>
    <w:rsid w:val="00082EAA"/>
    <w:rsid w:val="00083862"/>
    <w:rsid w:val="0008386E"/>
    <w:rsid w:val="000841C0"/>
    <w:rsid w:val="00084537"/>
    <w:rsid w:val="0008458F"/>
    <w:rsid w:val="000856A6"/>
    <w:rsid w:val="00085AC2"/>
    <w:rsid w:val="000863B8"/>
    <w:rsid w:val="000877EB"/>
    <w:rsid w:val="0009012B"/>
    <w:rsid w:val="00090682"/>
    <w:rsid w:val="00091E7E"/>
    <w:rsid w:val="0009233C"/>
    <w:rsid w:val="00092C97"/>
    <w:rsid w:val="00093ADA"/>
    <w:rsid w:val="00094830"/>
    <w:rsid w:val="00096025"/>
    <w:rsid w:val="000960FB"/>
    <w:rsid w:val="0009734E"/>
    <w:rsid w:val="000A00B4"/>
    <w:rsid w:val="000A2F05"/>
    <w:rsid w:val="000A37F4"/>
    <w:rsid w:val="000A3BE4"/>
    <w:rsid w:val="000A42FE"/>
    <w:rsid w:val="000A4FE9"/>
    <w:rsid w:val="000A568C"/>
    <w:rsid w:val="000A6E21"/>
    <w:rsid w:val="000A760C"/>
    <w:rsid w:val="000A7EE9"/>
    <w:rsid w:val="000B0132"/>
    <w:rsid w:val="000B107A"/>
    <w:rsid w:val="000B12B0"/>
    <w:rsid w:val="000B2448"/>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1D"/>
    <w:rsid w:val="000D12C1"/>
    <w:rsid w:val="000D3728"/>
    <w:rsid w:val="000D3E64"/>
    <w:rsid w:val="000D4312"/>
    <w:rsid w:val="000D51B7"/>
    <w:rsid w:val="000D5859"/>
    <w:rsid w:val="000D5D11"/>
    <w:rsid w:val="000D5E09"/>
    <w:rsid w:val="000D7C4F"/>
    <w:rsid w:val="000E36C1"/>
    <w:rsid w:val="000E3FFF"/>
    <w:rsid w:val="000E52A1"/>
    <w:rsid w:val="000E6219"/>
    <w:rsid w:val="000E690B"/>
    <w:rsid w:val="000E766C"/>
    <w:rsid w:val="000F0B58"/>
    <w:rsid w:val="000F1322"/>
    <w:rsid w:val="000F26FA"/>
    <w:rsid w:val="000F3257"/>
    <w:rsid w:val="000F3B68"/>
    <w:rsid w:val="000F602D"/>
    <w:rsid w:val="000F6E4A"/>
    <w:rsid w:val="000F7EB3"/>
    <w:rsid w:val="001000FF"/>
    <w:rsid w:val="00100683"/>
    <w:rsid w:val="00100E63"/>
    <w:rsid w:val="001012AB"/>
    <w:rsid w:val="001015E6"/>
    <w:rsid w:val="001019EA"/>
    <w:rsid w:val="001021A4"/>
    <w:rsid w:val="00102356"/>
    <w:rsid w:val="00102E4E"/>
    <w:rsid w:val="001068B5"/>
    <w:rsid w:val="00107FAC"/>
    <w:rsid w:val="001110C8"/>
    <w:rsid w:val="0011190C"/>
    <w:rsid w:val="00112055"/>
    <w:rsid w:val="00113C2C"/>
    <w:rsid w:val="00114159"/>
    <w:rsid w:val="00114931"/>
    <w:rsid w:val="0011497B"/>
    <w:rsid w:val="00115754"/>
    <w:rsid w:val="00115EBB"/>
    <w:rsid w:val="00116DB8"/>
    <w:rsid w:val="001200CB"/>
    <w:rsid w:val="00120209"/>
    <w:rsid w:val="00121FBC"/>
    <w:rsid w:val="00122EF2"/>
    <w:rsid w:val="00124C3F"/>
    <w:rsid w:val="00124E41"/>
    <w:rsid w:val="001251C4"/>
    <w:rsid w:val="0012552B"/>
    <w:rsid w:val="00126D91"/>
    <w:rsid w:val="00127EE5"/>
    <w:rsid w:val="0013014B"/>
    <w:rsid w:val="00130CA7"/>
    <w:rsid w:val="00130E84"/>
    <w:rsid w:val="0013211E"/>
    <w:rsid w:val="00133797"/>
    <w:rsid w:val="001375D3"/>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2C0"/>
    <w:rsid w:val="001723D1"/>
    <w:rsid w:val="001723E0"/>
    <w:rsid w:val="00172ACF"/>
    <w:rsid w:val="00173E65"/>
    <w:rsid w:val="00174212"/>
    <w:rsid w:val="001749E2"/>
    <w:rsid w:val="001766AB"/>
    <w:rsid w:val="001803A7"/>
    <w:rsid w:val="001803E4"/>
    <w:rsid w:val="00182ADF"/>
    <w:rsid w:val="001842D8"/>
    <w:rsid w:val="00184A66"/>
    <w:rsid w:val="0018688E"/>
    <w:rsid w:val="001875FA"/>
    <w:rsid w:val="001920C8"/>
    <w:rsid w:val="0019308F"/>
    <w:rsid w:val="0019384E"/>
    <w:rsid w:val="0019462C"/>
    <w:rsid w:val="00196E9D"/>
    <w:rsid w:val="00197310"/>
    <w:rsid w:val="00197C97"/>
    <w:rsid w:val="001A085A"/>
    <w:rsid w:val="001A08CE"/>
    <w:rsid w:val="001A0963"/>
    <w:rsid w:val="001A26CE"/>
    <w:rsid w:val="001A323B"/>
    <w:rsid w:val="001A3D10"/>
    <w:rsid w:val="001A6642"/>
    <w:rsid w:val="001A6B98"/>
    <w:rsid w:val="001A6D24"/>
    <w:rsid w:val="001A6DF5"/>
    <w:rsid w:val="001A7BC2"/>
    <w:rsid w:val="001B04CD"/>
    <w:rsid w:val="001B05ED"/>
    <w:rsid w:val="001B0B58"/>
    <w:rsid w:val="001B204E"/>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064"/>
    <w:rsid w:val="001D1859"/>
    <w:rsid w:val="001D3332"/>
    <w:rsid w:val="001D393D"/>
    <w:rsid w:val="001D3BFE"/>
    <w:rsid w:val="001D5CEC"/>
    <w:rsid w:val="001D6A1F"/>
    <w:rsid w:val="001D7554"/>
    <w:rsid w:val="001E1E0C"/>
    <w:rsid w:val="001E2BAC"/>
    <w:rsid w:val="001E5ED6"/>
    <w:rsid w:val="001E703A"/>
    <w:rsid w:val="001E7902"/>
    <w:rsid w:val="001F051B"/>
    <w:rsid w:val="001F06A4"/>
    <w:rsid w:val="001F0D7A"/>
    <w:rsid w:val="001F1853"/>
    <w:rsid w:val="001F2720"/>
    <w:rsid w:val="001F31C5"/>
    <w:rsid w:val="001F3676"/>
    <w:rsid w:val="001F3C72"/>
    <w:rsid w:val="001F43B1"/>
    <w:rsid w:val="001F43E4"/>
    <w:rsid w:val="001F47FE"/>
    <w:rsid w:val="001F5401"/>
    <w:rsid w:val="001F76BF"/>
    <w:rsid w:val="001F77BC"/>
    <w:rsid w:val="00200564"/>
    <w:rsid w:val="00200D77"/>
    <w:rsid w:val="00201A98"/>
    <w:rsid w:val="00202757"/>
    <w:rsid w:val="00202B78"/>
    <w:rsid w:val="00202E7B"/>
    <w:rsid w:val="002031A4"/>
    <w:rsid w:val="00206AB3"/>
    <w:rsid w:val="00206EE6"/>
    <w:rsid w:val="00210225"/>
    <w:rsid w:val="00210E6E"/>
    <w:rsid w:val="00211246"/>
    <w:rsid w:val="0021208F"/>
    <w:rsid w:val="0021219F"/>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7B9"/>
    <w:rsid w:val="00235D1C"/>
    <w:rsid w:val="0023756D"/>
    <w:rsid w:val="00242024"/>
    <w:rsid w:val="0024274E"/>
    <w:rsid w:val="002429D3"/>
    <w:rsid w:val="00243068"/>
    <w:rsid w:val="00243D27"/>
    <w:rsid w:val="0024531E"/>
    <w:rsid w:val="002458F9"/>
    <w:rsid w:val="00245A91"/>
    <w:rsid w:val="00245E4F"/>
    <w:rsid w:val="00247082"/>
    <w:rsid w:val="002504F0"/>
    <w:rsid w:val="00250C7F"/>
    <w:rsid w:val="00252766"/>
    <w:rsid w:val="0025663C"/>
    <w:rsid w:val="002571D2"/>
    <w:rsid w:val="00257B97"/>
    <w:rsid w:val="00257F2B"/>
    <w:rsid w:val="002610C3"/>
    <w:rsid w:val="00261B5C"/>
    <w:rsid w:val="00261F32"/>
    <w:rsid w:val="00262AF8"/>
    <w:rsid w:val="002636F1"/>
    <w:rsid w:val="0026408C"/>
    <w:rsid w:val="00265028"/>
    <w:rsid w:val="002653A1"/>
    <w:rsid w:val="0026544F"/>
    <w:rsid w:val="002658AD"/>
    <w:rsid w:val="00265A55"/>
    <w:rsid w:val="00267E80"/>
    <w:rsid w:val="00270C87"/>
    <w:rsid w:val="0027146A"/>
    <w:rsid w:val="0027171F"/>
    <w:rsid w:val="002720FF"/>
    <w:rsid w:val="00274E36"/>
    <w:rsid w:val="0027509B"/>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8700F"/>
    <w:rsid w:val="002914DD"/>
    <w:rsid w:val="0029156D"/>
    <w:rsid w:val="002922C8"/>
    <w:rsid w:val="00292B86"/>
    <w:rsid w:val="00292F40"/>
    <w:rsid w:val="00292F4D"/>
    <w:rsid w:val="00293592"/>
    <w:rsid w:val="00294985"/>
    <w:rsid w:val="00295BEC"/>
    <w:rsid w:val="00297580"/>
    <w:rsid w:val="002A04E3"/>
    <w:rsid w:val="002A0A16"/>
    <w:rsid w:val="002A0B22"/>
    <w:rsid w:val="002A0D7C"/>
    <w:rsid w:val="002A3D43"/>
    <w:rsid w:val="002A3FE2"/>
    <w:rsid w:val="002A60F5"/>
    <w:rsid w:val="002A790D"/>
    <w:rsid w:val="002A7BD9"/>
    <w:rsid w:val="002A7C28"/>
    <w:rsid w:val="002B0437"/>
    <w:rsid w:val="002B1FC1"/>
    <w:rsid w:val="002B2B74"/>
    <w:rsid w:val="002B3220"/>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391B"/>
    <w:rsid w:val="002C3FC5"/>
    <w:rsid w:val="002C42F3"/>
    <w:rsid w:val="002C4331"/>
    <w:rsid w:val="002C48C4"/>
    <w:rsid w:val="002C4EBF"/>
    <w:rsid w:val="002C57C8"/>
    <w:rsid w:val="002C62AA"/>
    <w:rsid w:val="002C7B44"/>
    <w:rsid w:val="002D01DE"/>
    <w:rsid w:val="002D0F62"/>
    <w:rsid w:val="002D0FB9"/>
    <w:rsid w:val="002D10B6"/>
    <w:rsid w:val="002D1484"/>
    <w:rsid w:val="002D2822"/>
    <w:rsid w:val="002D2997"/>
    <w:rsid w:val="002D4721"/>
    <w:rsid w:val="002D4CEC"/>
    <w:rsid w:val="002D737A"/>
    <w:rsid w:val="002D775B"/>
    <w:rsid w:val="002E0726"/>
    <w:rsid w:val="002E07EE"/>
    <w:rsid w:val="002E0CC5"/>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13D"/>
    <w:rsid w:val="00304603"/>
    <w:rsid w:val="00304DA7"/>
    <w:rsid w:val="003056D1"/>
    <w:rsid w:val="0030570F"/>
    <w:rsid w:val="003070B5"/>
    <w:rsid w:val="003106A0"/>
    <w:rsid w:val="00311C15"/>
    <w:rsid w:val="00313287"/>
    <w:rsid w:val="0031348A"/>
    <w:rsid w:val="00313B9B"/>
    <w:rsid w:val="00313BFB"/>
    <w:rsid w:val="003144C3"/>
    <w:rsid w:val="00315AD4"/>
    <w:rsid w:val="003174B5"/>
    <w:rsid w:val="003212B7"/>
    <w:rsid w:val="00321862"/>
    <w:rsid w:val="00321DB3"/>
    <w:rsid w:val="003232A8"/>
    <w:rsid w:val="003234A0"/>
    <w:rsid w:val="00323602"/>
    <w:rsid w:val="00323DBE"/>
    <w:rsid w:val="003269E6"/>
    <w:rsid w:val="00327A3F"/>
    <w:rsid w:val="00327C84"/>
    <w:rsid w:val="00330F07"/>
    <w:rsid w:val="00332C4B"/>
    <w:rsid w:val="00333027"/>
    <w:rsid w:val="003332EF"/>
    <w:rsid w:val="00334B49"/>
    <w:rsid w:val="003356EE"/>
    <w:rsid w:val="00335A35"/>
    <w:rsid w:val="00337757"/>
    <w:rsid w:val="003409AF"/>
    <w:rsid w:val="00341061"/>
    <w:rsid w:val="003418E4"/>
    <w:rsid w:val="00341BDD"/>
    <w:rsid w:val="00342308"/>
    <w:rsid w:val="00343331"/>
    <w:rsid w:val="00344CB2"/>
    <w:rsid w:val="00345731"/>
    <w:rsid w:val="00345D2C"/>
    <w:rsid w:val="00347A8D"/>
    <w:rsid w:val="00347A91"/>
    <w:rsid w:val="0035024A"/>
    <w:rsid w:val="003507CA"/>
    <w:rsid w:val="00350AD5"/>
    <w:rsid w:val="00352CBA"/>
    <w:rsid w:val="00352E85"/>
    <w:rsid w:val="003536C9"/>
    <w:rsid w:val="0035380F"/>
    <w:rsid w:val="0035524F"/>
    <w:rsid w:val="00355BAB"/>
    <w:rsid w:val="00355BE8"/>
    <w:rsid w:val="00360165"/>
    <w:rsid w:val="0036025C"/>
    <w:rsid w:val="003603DF"/>
    <w:rsid w:val="00360E07"/>
    <w:rsid w:val="003617C8"/>
    <w:rsid w:val="003620DF"/>
    <w:rsid w:val="00363B7D"/>
    <w:rsid w:val="00365153"/>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1DBA"/>
    <w:rsid w:val="003921CF"/>
    <w:rsid w:val="003924D8"/>
    <w:rsid w:val="0039469B"/>
    <w:rsid w:val="00395E5A"/>
    <w:rsid w:val="00395E6F"/>
    <w:rsid w:val="00397F94"/>
    <w:rsid w:val="003A0B61"/>
    <w:rsid w:val="003A3CD9"/>
    <w:rsid w:val="003A438A"/>
    <w:rsid w:val="003A5BA9"/>
    <w:rsid w:val="003A65A8"/>
    <w:rsid w:val="003A7400"/>
    <w:rsid w:val="003A7465"/>
    <w:rsid w:val="003B0371"/>
    <w:rsid w:val="003B05E7"/>
    <w:rsid w:val="003B0CF6"/>
    <w:rsid w:val="003B1395"/>
    <w:rsid w:val="003B402E"/>
    <w:rsid w:val="003B4653"/>
    <w:rsid w:val="003B7B04"/>
    <w:rsid w:val="003C30D5"/>
    <w:rsid w:val="003C34AD"/>
    <w:rsid w:val="003C3B37"/>
    <w:rsid w:val="003C3E13"/>
    <w:rsid w:val="003C48BE"/>
    <w:rsid w:val="003C4B55"/>
    <w:rsid w:val="003C51A3"/>
    <w:rsid w:val="003C6801"/>
    <w:rsid w:val="003C784B"/>
    <w:rsid w:val="003D1BF5"/>
    <w:rsid w:val="003D1E7D"/>
    <w:rsid w:val="003D23FB"/>
    <w:rsid w:val="003D2526"/>
    <w:rsid w:val="003D40E1"/>
    <w:rsid w:val="003D45B5"/>
    <w:rsid w:val="003D4B9F"/>
    <w:rsid w:val="003D56E3"/>
    <w:rsid w:val="003D636D"/>
    <w:rsid w:val="003D6662"/>
    <w:rsid w:val="003D6AFE"/>
    <w:rsid w:val="003E035B"/>
    <w:rsid w:val="003E0369"/>
    <w:rsid w:val="003E0942"/>
    <w:rsid w:val="003E095F"/>
    <w:rsid w:val="003E0D94"/>
    <w:rsid w:val="003E296B"/>
    <w:rsid w:val="003E3A91"/>
    <w:rsid w:val="003E4AAE"/>
    <w:rsid w:val="003E5AC4"/>
    <w:rsid w:val="003E652B"/>
    <w:rsid w:val="003E66C8"/>
    <w:rsid w:val="003E6D8C"/>
    <w:rsid w:val="003F0723"/>
    <w:rsid w:val="003F09E0"/>
    <w:rsid w:val="003F1745"/>
    <w:rsid w:val="003F3152"/>
    <w:rsid w:val="003F3988"/>
    <w:rsid w:val="003F559B"/>
    <w:rsid w:val="003F6CF6"/>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14B8"/>
    <w:rsid w:val="00442FAF"/>
    <w:rsid w:val="00444768"/>
    <w:rsid w:val="0044494F"/>
    <w:rsid w:val="0044581E"/>
    <w:rsid w:val="004472BC"/>
    <w:rsid w:val="00447759"/>
    <w:rsid w:val="00447E70"/>
    <w:rsid w:val="004504A3"/>
    <w:rsid w:val="00451760"/>
    <w:rsid w:val="00451879"/>
    <w:rsid w:val="00452CA2"/>
    <w:rsid w:val="0045463D"/>
    <w:rsid w:val="00455D1B"/>
    <w:rsid w:val="00457431"/>
    <w:rsid w:val="00462BF2"/>
    <w:rsid w:val="00463485"/>
    <w:rsid w:val="00464C5D"/>
    <w:rsid w:val="00465309"/>
    <w:rsid w:val="00465CEB"/>
    <w:rsid w:val="00465D7E"/>
    <w:rsid w:val="0046786F"/>
    <w:rsid w:val="00467E74"/>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830"/>
    <w:rsid w:val="004B1D7A"/>
    <w:rsid w:val="004B284B"/>
    <w:rsid w:val="004B363F"/>
    <w:rsid w:val="004B48E9"/>
    <w:rsid w:val="004B5AE8"/>
    <w:rsid w:val="004B5B9F"/>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5801"/>
    <w:rsid w:val="004E75BF"/>
    <w:rsid w:val="004E77FD"/>
    <w:rsid w:val="004E7991"/>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31AA"/>
    <w:rsid w:val="00525041"/>
    <w:rsid w:val="0052641B"/>
    <w:rsid w:val="00527349"/>
    <w:rsid w:val="00527D2F"/>
    <w:rsid w:val="00531465"/>
    <w:rsid w:val="005329F4"/>
    <w:rsid w:val="00532ACB"/>
    <w:rsid w:val="00534286"/>
    <w:rsid w:val="00534594"/>
    <w:rsid w:val="0053586B"/>
    <w:rsid w:val="005359DD"/>
    <w:rsid w:val="00536245"/>
    <w:rsid w:val="00536F39"/>
    <w:rsid w:val="005375E1"/>
    <w:rsid w:val="00537C63"/>
    <w:rsid w:val="00537D55"/>
    <w:rsid w:val="005401D3"/>
    <w:rsid w:val="005405FE"/>
    <w:rsid w:val="00540C96"/>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ABC"/>
    <w:rsid w:val="00571B51"/>
    <w:rsid w:val="00572BF2"/>
    <w:rsid w:val="00572E13"/>
    <w:rsid w:val="00573212"/>
    <w:rsid w:val="0057367E"/>
    <w:rsid w:val="0057367F"/>
    <w:rsid w:val="005751E1"/>
    <w:rsid w:val="0057523C"/>
    <w:rsid w:val="0057677B"/>
    <w:rsid w:val="00576D5D"/>
    <w:rsid w:val="00577DDC"/>
    <w:rsid w:val="00577FEF"/>
    <w:rsid w:val="005803C1"/>
    <w:rsid w:val="00581675"/>
    <w:rsid w:val="00581B7A"/>
    <w:rsid w:val="00582574"/>
    <w:rsid w:val="0058283E"/>
    <w:rsid w:val="00582D0D"/>
    <w:rsid w:val="005830A2"/>
    <w:rsid w:val="00583375"/>
    <w:rsid w:val="005835F6"/>
    <w:rsid w:val="00583D27"/>
    <w:rsid w:val="0058411F"/>
    <w:rsid w:val="005858C3"/>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7D9"/>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B30"/>
    <w:rsid w:val="005C5EA9"/>
    <w:rsid w:val="005C671C"/>
    <w:rsid w:val="005C6C82"/>
    <w:rsid w:val="005C7448"/>
    <w:rsid w:val="005D23D9"/>
    <w:rsid w:val="005D2D46"/>
    <w:rsid w:val="005D2DE4"/>
    <w:rsid w:val="005D392E"/>
    <w:rsid w:val="005D4B0C"/>
    <w:rsid w:val="005D54F1"/>
    <w:rsid w:val="005D5CC1"/>
    <w:rsid w:val="005D68D6"/>
    <w:rsid w:val="005D793D"/>
    <w:rsid w:val="005E3005"/>
    <w:rsid w:val="005E386B"/>
    <w:rsid w:val="005E3989"/>
    <w:rsid w:val="005E531D"/>
    <w:rsid w:val="005E54B6"/>
    <w:rsid w:val="005E64A3"/>
    <w:rsid w:val="005E64CD"/>
    <w:rsid w:val="005F0593"/>
    <w:rsid w:val="005F067A"/>
    <w:rsid w:val="005F1CF1"/>
    <w:rsid w:val="005F3452"/>
    <w:rsid w:val="005F5010"/>
    <w:rsid w:val="005F5069"/>
    <w:rsid w:val="005F5423"/>
    <w:rsid w:val="005F6FCB"/>
    <w:rsid w:val="005F7FBD"/>
    <w:rsid w:val="0060106E"/>
    <w:rsid w:val="0060116A"/>
    <w:rsid w:val="00601901"/>
    <w:rsid w:val="00603ABB"/>
    <w:rsid w:val="00603F6B"/>
    <w:rsid w:val="00604F60"/>
    <w:rsid w:val="0060587B"/>
    <w:rsid w:val="006126F0"/>
    <w:rsid w:val="00612845"/>
    <w:rsid w:val="00612E8C"/>
    <w:rsid w:val="00613EDB"/>
    <w:rsid w:val="00615166"/>
    <w:rsid w:val="00616092"/>
    <w:rsid w:val="006162A6"/>
    <w:rsid w:val="00616C0D"/>
    <w:rsid w:val="00616F04"/>
    <w:rsid w:val="00617490"/>
    <w:rsid w:val="006176C2"/>
    <w:rsid w:val="006177A8"/>
    <w:rsid w:val="00617EFD"/>
    <w:rsid w:val="006205EA"/>
    <w:rsid w:val="006209E3"/>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0471"/>
    <w:rsid w:val="0067126E"/>
    <w:rsid w:val="006713A6"/>
    <w:rsid w:val="00672F68"/>
    <w:rsid w:val="0067315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80D"/>
    <w:rsid w:val="00695F50"/>
    <w:rsid w:val="00697CB0"/>
    <w:rsid w:val="006A0170"/>
    <w:rsid w:val="006A0922"/>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4BF"/>
    <w:rsid w:val="006C15E6"/>
    <w:rsid w:val="006C197D"/>
    <w:rsid w:val="006C1BD5"/>
    <w:rsid w:val="006C1D18"/>
    <w:rsid w:val="006C30F4"/>
    <w:rsid w:val="006C3C29"/>
    <w:rsid w:val="006C5266"/>
    <w:rsid w:val="006C5267"/>
    <w:rsid w:val="006C53F5"/>
    <w:rsid w:val="006C5483"/>
    <w:rsid w:val="006C5AC5"/>
    <w:rsid w:val="006D0425"/>
    <w:rsid w:val="006D0C63"/>
    <w:rsid w:val="006D1127"/>
    <w:rsid w:val="006D2102"/>
    <w:rsid w:val="006D33E4"/>
    <w:rsid w:val="006D400B"/>
    <w:rsid w:val="006D4392"/>
    <w:rsid w:val="006D44FE"/>
    <w:rsid w:val="006D4658"/>
    <w:rsid w:val="006D5BF7"/>
    <w:rsid w:val="006D7E19"/>
    <w:rsid w:val="006E0F85"/>
    <w:rsid w:val="006E1536"/>
    <w:rsid w:val="006E1F0F"/>
    <w:rsid w:val="006E27DF"/>
    <w:rsid w:val="006E3229"/>
    <w:rsid w:val="006E363E"/>
    <w:rsid w:val="006E38C8"/>
    <w:rsid w:val="006E3CF3"/>
    <w:rsid w:val="006E4B62"/>
    <w:rsid w:val="006E502A"/>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4E5A"/>
    <w:rsid w:val="00705D5F"/>
    <w:rsid w:val="00706A7B"/>
    <w:rsid w:val="0070786A"/>
    <w:rsid w:val="00707FAD"/>
    <w:rsid w:val="00710717"/>
    <w:rsid w:val="00710F68"/>
    <w:rsid w:val="007123A4"/>
    <w:rsid w:val="007127D9"/>
    <w:rsid w:val="00714062"/>
    <w:rsid w:val="007149E5"/>
    <w:rsid w:val="007203D8"/>
    <w:rsid w:val="007206EC"/>
    <w:rsid w:val="0072074D"/>
    <w:rsid w:val="0072074F"/>
    <w:rsid w:val="00720BD9"/>
    <w:rsid w:val="007212DD"/>
    <w:rsid w:val="00722F69"/>
    <w:rsid w:val="00723D85"/>
    <w:rsid w:val="00725A07"/>
    <w:rsid w:val="007304D9"/>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3A3E"/>
    <w:rsid w:val="00754061"/>
    <w:rsid w:val="007546E7"/>
    <w:rsid w:val="007562A0"/>
    <w:rsid w:val="00756F68"/>
    <w:rsid w:val="00757406"/>
    <w:rsid w:val="00757B00"/>
    <w:rsid w:val="00760071"/>
    <w:rsid w:val="00761386"/>
    <w:rsid w:val="00761464"/>
    <w:rsid w:val="00761CD1"/>
    <w:rsid w:val="007624E0"/>
    <w:rsid w:val="0076430B"/>
    <w:rsid w:val="00764AC2"/>
    <w:rsid w:val="00765196"/>
    <w:rsid w:val="00765996"/>
    <w:rsid w:val="007659AC"/>
    <w:rsid w:val="00767D75"/>
    <w:rsid w:val="00770EBB"/>
    <w:rsid w:val="0077182F"/>
    <w:rsid w:val="0077270D"/>
    <w:rsid w:val="00773703"/>
    <w:rsid w:val="00775B4D"/>
    <w:rsid w:val="00775E03"/>
    <w:rsid w:val="00775FAB"/>
    <w:rsid w:val="007765DB"/>
    <w:rsid w:val="00776670"/>
    <w:rsid w:val="00776AAB"/>
    <w:rsid w:val="00776C0B"/>
    <w:rsid w:val="00776C3C"/>
    <w:rsid w:val="007819B0"/>
    <w:rsid w:val="00782385"/>
    <w:rsid w:val="007834E9"/>
    <w:rsid w:val="007840A8"/>
    <w:rsid w:val="00784310"/>
    <w:rsid w:val="0078478F"/>
    <w:rsid w:val="00784988"/>
    <w:rsid w:val="00784A7A"/>
    <w:rsid w:val="00784C3A"/>
    <w:rsid w:val="0078525D"/>
    <w:rsid w:val="00787BA4"/>
    <w:rsid w:val="007900D5"/>
    <w:rsid w:val="00790868"/>
    <w:rsid w:val="00790D36"/>
    <w:rsid w:val="00790E74"/>
    <w:rsid w:val="007917A9"/>
    <w:rsid w:val="00791D6E"/>
    <w:rsid w:val="00792AD5"/>
    <w:rsid w:val="00793BF0"/>
    <w:rsid w:val="00794DBD"/>
    <w:rsid w:val="00795023"/>
    <w:rsid w:val="00796295"/>
    <w:rsid w:val="00796565"/>
    <w:rsid w:val="00797827"/>
    <w:rsid w:val="007A0E86"/>
    <w:rsid w:val="007A1356"/>
    <w:rsid w:val="007A2060"/>
    <w:rsid w:val="007A2A18"/>
    <w:rsid w:val="007A4C84"/>
    <w:rsid w:val="007A5015"/>
    <w:rsid w:val="007A51EB"/>
    <w:rsid w:val="007A5B74"/>
    <w:rsid w:val="007A6994"/>
    <w:rsid w:val="007A7376"/>
    <w:rsid w:val="007B1D30"/>
    <w:rsid w:val="007B1EC8"/>
    <w:rsid w:val="007B235A"/>
    <w:rsid w:val="007B265A"/>
    <w:rsid w:val="007B39C7"/>
    <w:rsid w:val="007B3F6B"/>
    <w:rsid w:val="007B4691"/>
    <w:rsid w:val="007B5774"/>
    <w:rsid w:val="007B77CB"/>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3B8B"/>
    <w:rsid w:val="007E4A7E"/>
    <w:rsid w:val="007E5362"/>
    <w:rsid w:val="007E7E77"/>
    <w:rsid w:val="007F1106"/>
    <w:rsid w:val="007F1EFF"/>
    <w:rsid w:val="007F22D3"/>
    <w:rsid w:val="007F2FD4"/>
    <w:rsid w:val="007F3EAF"/>
    <w:rsid w:val="007F4034"/>
    <w:rsid w:val="007F4842"/>
    <w:rsid w:val="007F4A4E"/>
    <w:rsid w:val="007F5B7A"/>
    <w:rsid w:val="007F7DB3"/>
    <w:rsid w:val="0080085E"/>
    <w:rsid w:val="0080108B"/>
    <w:rsid w:val="00801883"/>
    <w:rsid w:val="00801A88"/>
    <w:rsid w:val="00803935"/>
    <w:rsid w:val="00804ED5"/>
    <w:rsid w:val="00805A1D"/>
    <w:rsid w:val="00805C3C"/>
    <w:rsid w:val="00806366"/>
    <w:rsid w:val="00806541"/>
    <w:rsid w:val="0080683C"/>
    <w:rsid w:val="0081074B"/>
    <w:rsid w:val="00811110"/>
    <w:rsid w:val="0081188A"/>
    <w:rsid w:val="00813971"/>
    <w:rsid w:val="00814793"/>
    <w:rsid w:val="00815D87"/>
    <w:rsid w:val="00816F90"/>
    <w:rsid w:val="00817986"/>
    <w:rsid w:val="00817B4F"/>
    <w:rsid w:val="008207B0"/>
    <w:rsid w:val="00823A5E"/>
    <w:rsid w:val="008244F1"/>
    <w:rsid w:val="008245C4"/>
    <w:rsid w:val="00824A25"/>
    <w:rsid w:val="00825E33"/>
    <w:rsid w:val="0082761C"/>
    <w:rsid w:val="00827E01"/>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2338"/>
    <w:rsid w:val="00862DD3"/>
    <w:rsid w:val="00864623"/>
    <w:rsid w:val="00864D81"/>
    <w:rsid w:val="008655C5"/>
    <w:rsid w:val="008656D0"/>
    <w:rsid w:val="00865B41"/>
    <w:rsid w:val="008666C6"/>
    <w:rsid w:val="00867D5B"/>
    <w:rsid w:val="008708AD"/>
    <w:rsid w:val="00872423"/>
    <w:rsid w:val="0087258D"/>
    <w:rsid w:val="008738D4"/>
    <w:rsid w:val="00873C62"/>
    <w:rsid w:val="00875390"/>
    <w:rsid w:val="00875409"/>
    <w:rsid w:val="008755F8"/>
    <w:rsid w:val="00875714"/>
    <w:rsid w:val="00877AA0"/>
    <w:rsid w:val="008804AF"/>
    <w:rsid w:val="00881483"/>
    <w:rsid w:val="00881F85"/>
    <w:rsid w:val="0088214E"/>
    <w:rsid w:val="00882AEE"/>
    <w:rsid w:val="00883066"/>
    <w:rsid w:val="0088330B"/>
    <w:rsid w:val="00884534"/>
    <w:rsid w:val="00885794"/>
    <w:rsid w:val="008857FD"/>
    <w:rsid w:val="00885D2F"/>
    <w:rsid w:val="00886588"/>
    <w:rsid w:val="0088757E"/>
    <w:rsid w:val="00887A5F"/>
    <w:rsid w:val="008900E6"/>
    <w:rsid w:val="00894B25"/>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651"/>
    <w:rsid w:val="008B1DFF"/>
    <w:rsid w:val="008B2670"/>
    <w:rsid w:val="008B33AB"/>
    <w:rsid w:val="008B3D50"/>
    <w:rsid w:val="008B460E"/>
    <w:rsid w:val="008B577A"/>
    <w:rsid w:val="008B5FB9"/>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C703D"/>
    <w:rsid w:val="008D0A6A"/>
    <w:rsid w:val="008D119C"/>
    <w:rsid w:val="008D134B"/>
    <w:rsid w:val="008D30CD"/>
    <w:rsid w:val="008D34FA"/>
    <w:rsid w:val="008D3B16"/>
    <w:rsid w:val="008D4C60"/>
    <w:rsid w:val="008D4FD8"/>
    <w:rsid w:val="008D628C"/>
    <w:rsid w:val="008D6730"/>
    <w:rsid w:val="008E0C1D"/>
    <w:rsid w:val="008E16F7"/>
    <w:rsid w:val="008E28DB"/>
    <w:rsid w:val="008E2A1D"/>
    <w:rsid w:val="008E36DB"/>
    <w:rsid w:val="008E4889"/>
    <w:rsid w:val="008E4D17"/>
    <w:rsid w:val="008E5542"/>
    <w:rsid w:val="008E6F5B"/>
    <w:rsid w:val="008F0F07"/>
    <w:rsid w:val="008F18FE"/>
    <w:rsid w:val="008F1969"/>
    <w:rsid w:val="008F1D32"/>
    <w:rsid w:val="008F508F"/>
    <w:rsid w:val="00900AA2"/>
    <w:rsid w:val="0090190F"/>
    <w:rsid w:val="009039A2"/>
    <w:rsid w:val="009040EB"/>
    <w:rsid w:val="00904130"/>
    <w:rsid w:val="00904370"/>
    <w:rsid w:val="00904E35"/>
    <w:rsid w:val="00904FED"/>
    <w:rsid w:val="009051C7"/>
    <w:rsid w:val="009051EC"/>
    <w:rsid w:val="00905655"/>
    <w:rsid w:val="009056EE"/>
    <w:rsid w:val="00905F75"/>
    <w:rsid w:val="00906A98"/>
    <w:rsid w:val="00907107"/>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1263"/>
    <w:rsid w:val="00922879"/>
    <w:rsid w:val="0092338D"/>
    <w:rsid w:val="00923BA1"/>
    <w:rsid w:val="00923CC1"/>
    <w:rsid w:val="009240A6"/>
    <w:rsid w:val="00925C4F"/>
    <w:rsid w:val="00926172"/>
    <w:rsid w:val="00926296"/>
    <w:rsid w:val="00927172"/>
    <w:rsid w:val="00927E1C"/>
    <w:rsid w:val="00932280"/>
    <w:rsid w:val="0093296C"/>
    <w:rsid w:val="009337FC"/>
    <w:rsid w:val="00933EE9"/>
    <w:rsid w:val="00934231"/>
    <w:rsid w:val="00934BC1"/>
    <w:rsid w:val="009365DA"/>
    <w:rsid w:val="00936675"/>
    <w:rsid w:val="00937605"/>
    <w:rsid w:val="00937901"/>
    <w:rsid w:val="00940974"/>
    <w:rsid w:val="00940B4E"/>
    <w:rsid w:val="0094114D"/>
    <w:rsid w:val="009426CE"/>
    <w:rsid w:val="009437D9"/>
    <w:rsid w:val="0094401D"/>
    <w:rsid w:val="00945FED"/>
    <w:rsid w:val="009463E5"/>
    <w:rsid w:val="009477D6"/>
    <w:rsid w:val="00950CBD"/>
    <w:rsid w:val="0095170D"/>
    <w:rsid w:val="009529D3"/>
    <w:rsid w:val="00952C94"/>
    <w:rsid w:val="00952EC7"/>
    <w:rsid w:val="00953B72"/>
    <w:rsid w:val="0095513E"/>
    <w:rsid w:val="0095768D"/>
    <w:rsid w:val="0096039F"/>
    <w:rsid w:val="0096071A"/>
    <w:rsid w:val="00960BA9"/>
    <w:rsid w:val="00960D88"/>
    <w:rsid w:val="00960E4F"/>
    <w:rsid w:val="00962C90"/>
    <w:rsid w:val="00963089"/>
    <w:rsid w:val="009641BB"/>
    <w:rsid w:val="00964A8C"/>
    <w:rsid w:val="00964E4A"/>
    <w:rsid w:val="00965598"/>
    <w:rsid w:val="009658F6"/>
    <w:rsid w:val="00970D61"/>
    <w:rsid w:val="009711E7"/>
    <w:rsid w:val="00971CB6"/>
    <w:rsid w:val="009727B5"/>
    <w:rsid w:val="00975C0F"/>
    <w:rsid w:val="009761B1"/>
    <w:rsid w:val="009771EA"/>
    <w:rsid w:val="00977A4B"/>
    <w:rsid w:val="009817C0"/>
    <w:rsid w:val="00981A59"/>
    <w:rsid w:val="00981B79"/>
    <w:rsid w:val="0098313A"/>
    <w:rsid w:val="00983593"/>
    <w:rsid w:val="009843F6"/>
    <w:rsid w:val="009854E3"/>
    <w:rsid w:val="00985D8C"/>
    <w:rsid w:val="00986804"/>
    <w:rsid w:val="0099097D"/>
    <w:rsid w:val="00990B71"/>
    <w:rsid w:val="00991B83"/>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40B2"/>
    <w:rsid w:val="009C5A71"/>
    <w:rsid w:val="009C6B4C"/>
    <w:rsid w:val="009C6B4F"/>
    <w:rsid w:val="009C70A4"/>
    <w:rsid w:val="009C70AD"/>
    <w:rsid w:val="009D0E1A"/>
    <w:rsid w:val="009D29C7"/>
    <w:rsid w:val="009D3198"/>
    <w:rsid w:val="009D3526"/>
    <w:rsid w:val="009D41C8"/>
    <w:rsid w:val="009D4734"/>
    <w:rsid w:val="009D4856"/>
    <w:rsid w:val="009D6E2D"/>
    <w:rsid w:val="009D7439"/>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185A"/>
    <w:rsid w:val="009F303A"/>
    <w:rsid w:val="009F3047"/>
    <w:rsid w:val="009F3221"/>
    <w:rsid w:val="009F36E2"/>
    <w:rsid w:val="009F3E03"/>
    <w:rsid w:val="009F4846"/>
    <w:rsid w:val="009F4A50"/>
    <w:rsid w:val="009F5CCA"/>
    <w:rsid w:val="009F600B"/>
    <w:rsid w:val="009F6442"/>
    <w:rsid w:val="009F68D0"/>
    <w:rsid w:val="009F6BD8"/>
    <w:rsid w:val="00A00138"/>
    <w:rsid w:val="00A006F7"/>
    <w:rsid w:val="00A00E89"/>
    <w:rsid w:val="00A01A9B"/>
    <w:rsid w:val="00A02518"/>
    <w:rsid w:val="00A040B8"/>
    <w:rsid w:val="00A0554A"/>
    <w:rsid w:val="00A064CE"/>
    <w:rsid w:val="00A068DF"/>
    <w:rsid w:val="00A10F67"/>
    <w:rsid w:val="00A11F4C"/>
    <w:rsid w:val="00A12464"/>
    <w:rsid w:val="00A13822"/>
    <w:rsid w:val="00A1522A"/>
    <w:rsid w:val="00A15831"/>
    <w:rsid w:val="00A1643D"/>
    <w:rsid w:val="00A16ED5"/>
    <w:rsid w:val="00A16F8F"/>
    <w:rsid w:val="00A173D0"/>
    <w:rsid w:val="00A17A00"/>
    <w:rsid w:val="00A22853"/>
    <w:rsid w:val="00A22F41"/>
    <w:rsid w:val="00A2349F"/>
    <w:rsid w:val="00A23FEE"/>
    <w:rsid w:val="00A24DDE"/>
    <w:rsid w:val="00A25704"/>
    <w:rsid w:val="00A27D83"/>
    <w:rsid w:val="00A301D8"/>
    <w:rsid w:val="00A30A92"/>
    <w:rsid w:val="00A31CCC"/>
    <w:rsid w:val="00A33AAE"/>
    <w:rsid w:val="00A34202"/>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2F6F"/>
    <w:rsid w:val="00A54108"/>
    <w:rsid w:val="00A54F77"/>
    <w:rsid w:val="00A552DF"/>
    <w:rsid w:val="00A55724"/>
    <w:rsid w:val="00A55AB5"/>
    <w:rsid w:val="00A56680"/>
    <w:rsid w:val="00A56F4D"/>
    <w:rsid w:val="00A57AE5"/>
    <w:rsid w:val="00A603FA"/>
    <w:rsid w:val="00A60A6F"/>
    <w:rsid w:val="00A60AF0"/>
    <w:rsid w:val="00A66375"/>
    <w:rsid w:val="00A6698D"/>
    <w:rsid w:val="00A71268"/>
    <w:rsid w:val="00A72E46"/>
    <w:rsid w:val="00A73F7B"/>
    <w:rsid w:val="00A7656F"/>
    <w:rsid w:val="00A77185"/>
    <w:rsid w:val="00A7799E"/>
    <w:rsid w:val="00A77F10"/>
    <w:rsid w:val="00A80502"/>
    <w:rsid w:val="00A80EAF"/>
    <w:rsid w:val="00A81EDF"/>
    <w:rsid w:val="00A83F28"/>
    <w:rsid w:val="00A864BA"/>
    <w:rsid w:val="00A876F8"/>
    <w:rsid w:val="00A91CA7"/>
    <w:rsid w:val="00A928AA"/>
    <w:rsid w:val="00A930C5"/>
    <w:rsid w:val="00A93ED5"/>
    <w:rsid w:val="00A942E1"/>
    <w:rsid w:val="00A9460A"/>
    <w:rsid w:val="00A9791A"/>
    <w:rsid w:val="00AA026C"/>
    <w:rsid w:val="00AA1EF9"/>
    <w:rsid w:val="00AA249F"/>
    <w:rsid w:val="00AA28CC"/>
    <w:rsid w:val="00AA2B46"/>
    <w:rsid w:val="00AA2C15"/>
    <w:rsid w:val="00AA33A7"/>
    <w:rsid w:val="00AA3CE0"/>
    <w:rsid w:val="00AA41FA"/>
    <w:rsid w:val="00AA426F"/>
    <w:rsid w:val="00AA4582"/>
    <w:rsid w:val="00AA48FF"/>
    <w:rsid w:val="00AA4A6A"/>
    <w:rsid w:val="00AA4E4A"/>
    <w:rsid w:val="00AA5071"/>
    <w:rsid w:val="00AA58FF"/>
    <w:rsid w:val="00AA651B"/>
    <w:rsid w:val="00AA75FD"/>
    <w:rsid w:val="00AA794C"/>
    <w:rsid w:val="00AB1A5C"/>
    <w:rsid w:val="00AB2187"/>
    <w:rsid w:val="00AB25C2"/>
    <w:rsid w:val="00AB33ED"/>
    <w:rsid w:val="00AB36D1"/>
    <w:rsid w:val="00AB469C"/>
    <w:rsid w:val="00AB5026"/>
    <w:rsid w:val="00AB51BA"/>
    <w:rsid w:val="00AC0958"/>
    <w:rsid w:val="00AC2311"/>
    <w:rsid w:val="00AC280B"/>
    <w:rsid w:val="00AC506D"/>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17A4"/>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15E"/>
    <w:rsid w:val="00B2045F"/>
    <w:rsid w:val="00B218E8"/>
    <w:rsid w:val="00B24A60"/>
    <w:rsid w:val="00B24BD2"/>
    <w:rsid w:val="00B2741F"/>
    <w:rsid w:val="00B30731"/>
    <w:rsid w:val="00B30DC4"/>
    <w:rsid w:val="00B31532"/>
    <w:rsid w:val="00B31EFC"/>
    <w:rsid w:val="00B32351"/>
    <w:rsid w:val="00B32B40"/>
    <w:rsid w:val="00B33275"/>
    <w:rsid w:val="00B35BB2"/>
    <w:rsid w:val="00B35D25"/>
    <w:rsid w:val="00B35E91"/>
    <w:rsid w:val="00B35EDA"/>
    <w:rsid w:val="00B4066C"/>
    <w:rsid w:val="00B40830"/>
    <w:rsid w:val="00B42360"/>
    <w:rsid w:val="00B448BB"/>
    <w:rsid w:val="00B4579A"/>
    <w:rsid w:val="00B45B3E"/>
    <w:rsid w:val="00B463EC"/>
    <w:rsid w:val="00B50462"/>
    <w:rsid w:val="00B5186F"/>
    <w:rsid w:val="00B546D3"/>
    <w:rsid w:val="00B55AF9"/>
    <w:rsid w:val="00B560C4"/>
    <w:rsid w:val="00B56B60"/>
    <w:rsid w:val="00B56DAE"/>
    <w:rsid w:val="00B60F8A"/>
    <w:rsid w:val="00B610D4"/>
    <w:rsid w:val="00B629CD"/>
    <w:rsid w:val="00B66E9D"/>
    <w:rsid w:val="00B67A2E"/>
    <w:rsid w:val="00B67F48"/>
    <w:rsid w:val="00B711B3"/>
    <w:rsid w:val="00B720BB"/>
    <w:rsid w:val="00B73C5C"/>
    <w:rsid w:val="00B740CE"/>
    <w:rsid w:val="00B80315"/>
    <w:rsid w:val="00B80F5C"/>
    <w:rsid w:val="00B816B1"/>
    <w:rsid w:val="00B81C51"/>
    <w:rsid w:val="00B81D0A"/>
    <w:rsid w:val="00B82CD8"/>
    <w:rsid w:val="00B835D2"/>
    <w:rsid w:val="00B837A4"/>
    <w:rsid w:val="00B84666"/>
    <w:rsid w:val="00B84867"/>
    <w:rsid w:val="00B8591F"/>
    <w:rsid w:val="00B912ED"/>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3DF"/>
    <w:rsid w:val="00BA5632"/>
    <w:rsid w:val="00BA5768"/>
    <w:rsid w:val="00BA676C"/>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3CB6"/>
    <w:rsid w:val="00BE42D0"/>
    <w:rsid w:val="00BE4773"/>
    <w:rsid w:val="00BE4FE7"/>
    <w:rsid w:val="00BE5342"/>
    <w:rsid w:val="00BE6ACB"/>
    <w:rsid w:val="00BE720F"/>
    <w:rsid w:val="00BF01B8"/>
    <w:rsid w:val="00BF0AC6"/>
    <w:rsid w:val="00BF1E76"/>
    <w:rsid w:val="00BF31C5"/>
    <w:rsid w:val="00BF399E"/>
    <w:rsid w:val="00BF3B0E"/>
    <w:rsid w:val="00BF3E02"/>
    <w:rsid w:val="00BF3F06"/>
    <w:rsid w:val="00BF4C25"/>
    <w:rsid w:val="00BF547D"/>
    <w:rsid w:val="00BF55D4"/>
    <w:rsid w:val="00BF78DF"/>
    <w:rsid w:val="00BF7BE4"/>
    <w:rsid w:val="00C00176"/>
    <w:rsid w:val="00C00698"/>
    <w:rsid w:val="00C01847"/>
    <w:rsid w:val="00C0253F"/>
    <w:rsid w:val="00C05563"/>
    <w:rsid w:val="00C07A2D"/>
    <w:rsid w:val="00C121A8"/>
    <w:rsid w:val="00C12844"/>
    <w:rsid w:val="00C1297A"/>
    <w:rsid w:val="00C164FB"/>
    <w:rsid w:val="00C16EE1"/>
    <w:rsid w:val="00C172B2"/>
    <w:rsid w:val="00C17873"/>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D86"/>
    <w:rsid w:val="00C43F56"/>
    <w:rsid w:val="00C45464"/>
    <w:rsid w:val="00C456DB"/>
    <w:rsid w:val="00C4573C"/>
    <w:rsid w:val="00C45827"/>
    <w:rsid w:val="00C45977"/>
    <w:rsid w:val="00C46C7B"/>
    <w:rsid w:val="00C47054"/>
    <w:rsid w:val="00C50AF9"/>
    <w:rsid w:val="00C50E48"/>
    <w:rsid w:val="00C51074"/>
    <w:rsid w:val="00C513C8"/>
    <w:rsid w:val="00C53524"/>
    <w:rsid w:val="00C60087"/>
    <w:rsid w:val="00C62397"/>
    <w:rsid w:val="00C6329D"/>
    <w:rsid w:val="00C6365C"/>
    <w:rsid w:val="00C65D94"/>
    <w:rsid w:val="00C66B29"/>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03FB"/>
    <w:rsid w:val="00CA1A1A"/>
    <w:rsid w:val="00CA31E3"/>
    <w:rsid w:val="00CA5FE4"/>
    <w:rsid w:val="00CB137C"/>
    <w:rsid w:val="00CB16DF"/>
    <w:rsid w:val="00CB3677"/>
    <w:rsid w:val="00CB44DF"/>
    <w:rsid w:val="00CB64E0"/>
    <w:rsid w:val="00CB666E"/>
    <w:rsid w:val="00CB7FE3"/>
    <w:rsid w:val="00CC1F50"/>
    <w:rsid w:val="00CC31FE"/>
    <w:rsid w:val="00CC3885"/>
    <w:rsid w:val="00CC3CDB"/>
    <w:rsid w:val="00CC4795"/>
    <w:rsid w:val="00CC49A2"/>
    <w:rsid w:val="00CC4C5E"/>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2864"/>
    <w:rsid w:val="00CD4116"/>
    <w:rsid w:val="00CD4343"/>
    <w:rsid w:val="00CD4E19"/>
    <w:rsid w:val="00CD5D9C"/>
    <w:rsid w:val="00CD686E"/>
    <w:rsid w:val="00CE16E5"/>
    <w:rsid w:val="00CE281C"/>
    <w:rsid w:val="00CE2BB5"/>
    <w:rsid w:val="00CE363E"/>
    <w:rsid w:val="00CE3772"/>
    <w:rsid w:val="00CE49D5"/>
    <w:rsid w:val="00CE53F5"/>
    <w:rsid w:val="00CE6F00"/>
    <w:rsid w:val="00CE7D9E"/>
    <w:rsid w:val="00CE7DFA"/>
    <w:rsid w:val="00CF03FB"/>
    <w:rsid w:val="00CF1768"/>
    <w:rsid w:val="00CF2614"/>
    <w:rsid w:val="00CF2661"/>
    <w:rsid w:val="00CF2F6B"/>
    <w:rsid w:val="00CF5490"/>
    <w:rsid w:val="00CF5EE8"/>
    <w:rsid w:val="00CF61CA"/>
    <w:rsid w:val="00D007F5"/>
    <w:rsid w:val="00D00AA8"/>
    <w:rsid w:val="00D01A90"/>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2719A"/>
    <w:rsid w:val="00D30E39"/>
    <w:rsid w:val="00D31727"/>
    <w:rsid w:val="00D319AA"/>
    <w:rsid w:val="00D31D8C"/>
    <w:rsid w:val="00D32A9D"/>
    <w:rsid w:val="00D371D5"/>
    <w:rsid w:val="00D37C0E"/>
    <w:rsid w:val="00D37FF7"/>
    <w:rsid w:val="00D424B1"/>
    <w:rsid w:val="00D439E9"/>
    <w:rsid w:val="00D44926"/>
    <w:rsid w:val="00D44C12"/>
    <w:rsid w:val="00D44D03"/>
    <w:rsid w:val="00D460AE"/>
    <w:rsid w:val="00D4796F"/>
    <w:rsid w:val="00D50D4D"/>
    <w:rsid w:val="00D51C7B"/>
    <w:rsid w:val="00D51DB7"/>
    <w:rsid w:val="00D52FF7"/>
    <w:rsid w:val="00D541FE"/>
    <w:rsid w:val="00D54299"/>
    <w:rsid w:val="00D5614D"/>
    <w:rsid w:val="00D56BA9"/>
    <w:rsid w:val="00D57DBA"/>
    <w:rsid w:val="00D60743"/>
    <w:rsid w:val="00D609BC"/>
    <w:rsid w:val="00D6355C"/>
    <w:rsid w:val="00D63838"/>
    <w:rsid w:val="00D6403F"/>
    <w:rsid w:val="00D6409B"/>
    <w:rsid w:val="00D65B2B"/>
    <w:rsid w:val="00D66E7F"/>
    <w:rsid w:val="00D718A8"/>
    <w:rsid w:val="00D72C6D"/>
    <w:rsid w:val="00D739B2"/>
    <w:rsid w:val="00D7568A"/>
    <w:rsid w:val="00D75A14"/>
    <w:rsid w:val="00D75CCA"/>
    <w:rsid w:val="00D76880"/>
    <w:rsid w:val="00D76B1C"/>
    <w:rsid w:val="00D77593"/>
    <w:rsid w:val="00D810B3"/>
    <w:rsid w:val="00D815BD"/>
    <w:rsid w:val="00D82DAE"/>
    <w:rsid w:val="00D84EFA"/>
    <w:rsid w:val="00D8546B"/>
    <w:rsid w:val="00D857B2"/>
    <w:rsid w:val="00D85A9C"/>
    <w:rsid w:val="00D85FC0"/>
    <w:rsid w:val="00D872A2"/>
    <w:rsid w:val="00D87D96"/>
    <w:rsid w:val="00D900D2"/>
    <w:rsid w:val="00D9029D"/>
    <w:rsid w:val="00D91D45"/>
    <w:rsid w:val="00D93F2E"/>
    <w:rsid w:val="00D95220"/>
    <w:rsid w:val="00D95C9D"/>
    <w:rsid w:val="00D96A0D"/>
    <w:rsid w:val="00D97886"/>
    <w:rsid w:val="00DA0832"/>
    <w:rsid w:val="00DA2341"/>
    <w:rsid w:val="00DA3F54"/>
    <w:rsid w:val="00DA4D0A"/>
    <w:rsid w:val="00DA5308"/>
    <w:rsid w:val="00DA5533"/>
    <w:rsid w:val="00DA62D3"/>
    <w:rsid w:val="00DA650C"/>
    <w:rsid w:val="00DA668F"/>
    <w:rsid w:val="00DA7578"/>
    <w:rsid w:val="00DB1446"/>
    <w:rsid w:val="00DB161A"/>
    <w:rsid w:val="00DB1AF9"/>
    <w:rsid w:val="00DB1DAB"/>
    <w:rsid w:val="00DB62C6"/>
    <w:rsid w:val="00DB6EBA"/>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187C"/>
    <w:rsid w:val="00DD1FD3"/>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29B"/>
    <w:rsid w:val="00E21A12"/>
    <w:rsid w:val="00E221B3"/>
    <w:rsid w:val="00E226D7"/>
    <w:rsid w:val="00E24FE9"/>
    <w:rsid w:val="00E268D3"/>
    <w:rsid w:val="00E26D51"/>
    <w:rsid w:val="00E30351"/>
    <w:rsid w:val="00E30C05"/>
    <w:rsid w:val="00E319B0"/>
    <w:rsid w:val="00E319EF"/>
    <w:rsid w:val="00E32552"/>
    <w:rsid w:val="00E336EB"/>
    <w:rsid w:val="00E34D94"/>
    <w:rsid w:val="00E35AEA"/>
    <w:rsid w:val="00E37E94"/>
    <w:rsid w:val="00E41E88"/>
    <w:rsid w:val="00E438FE"/>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01C"/>
    <w:rsid w:val="00E616AC"/>
    <w:rsid w:val="00E6236E"/>
    <w:rsid w:val="00E634B6"/>
    <w:rsid w:val="00E635A7"/>
    <w:rsid w:val="00E65BC6"/>
    <w:rsid w:val="00E67B31"/>
    <w:rsid w:val="00E701E3"/>
    <w:rsid w:val="00E70714"/>
    <w:rsid w:val="00E73328"/>
    <w:rsid w:val="00E74892"/>
    <w:rsid w:val="00E74B76"/>
    <w:rsid w:val="00E753BF"/>
    <w:rsid w:val="00E7772A"/>
    <w:rsid w:val="00E80011"/>
    <w:rsid w:val="00E83F8A"/>
    <w:rsid w:val="00E8707E"/>
    <w:rsid w:val="00E87ABB"/>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72D7"/>
    <w:rsid w:val="00EA75D6"/>
    <w:rsid w:val="00EB0968"/>
    <w:rsid w:val="00EB13A3"/>
    <w:rsid w:val="00EB1BBD"/>
    <w:rsid w:val="00EB4686"/>
    <w:rsid w:val="00EB5053"/>
    <w:rsid w:val="00EB52CB"/>
    <w:rsid w:val="00EB5E63"/>
    <w:rsid w:val="00EB5EEE"/>
    <w:rsid w:val="00EB6BA2"/>
    <w:rsid w:val="00EB6F53"/>
    <w:rsid w:val="00EB7ABC"/>
    <w:rsid w:val="00EC0515"/>
    <w:rsid w:val="00EC0F39"/>
    <w:rsid w:val="00EC1118"/>
    <w:rsid w:val="00EC1230"/>
    <w:rsid w:val="00EC1C28"/>
    <w:rsid w:val="00EC1CDC"/>
    <w:rsid w:val="00EC27FA"/>
    <w:rsid w:val="00EC2CC8"/>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47C7"/>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176B4"/>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5CEF"/>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58D"/>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9BF"/>
    <w:rsid w:val="00F77A2A"/>
    <w:rsid w:val="00F81EDD"/>
    <w:rsid w:val="00F81F51"/>
    <w:rsid w:val="00F827B1"/>
    <w:rsid w:val="00F84492"/>
    <w:rsid w:val="00F84BE9"/>
    <w:rsid w:val="00F85133"/>
    <w:rsid w:val="00F86AFE"/>
    <w:rsid w:val="00F87B0A"/>
    <w:rsid w:val="00F87E55"/>
    <w:rsid w:val="00F9004E"/>
    <w:rsid w:val="00F92685"/>
    <w:rsid w:val="00F92C60"/>
    <w:rsid w:val="00F9356C"/>
    <w:rsid w:val="00F935E8"/>
    <w:rsid w:val="00F94E34"/>
    <w:rsid w:val="00F95BC3"/>
    <w:rsid w:val="00F964A9"/>
    <w:rsid w:val="00FA0339"/>
    <w:rsid w:val="00FA0701"/>
    <w:rsid w:val="00FA1D86"/>
    <w:rsid w:val="00FA2A23"/>
    <w:rsid w:val="00FA3558"/>
    <w:rsid w:val="00FA3B58"/>
    <w:rsid w:val="00FA3BED"/>
    <w:rsid w:val="00FA4065"/>
    <w:rsid w:val="00FA433C"/>
    <w:rsid w:val="00FA5BC4"/>
    <w:rsid w:val="00FB096D"/>
    <w:rsid w:val="00FB18F3"/>
    <w:rsid w:val="00FB2327"/>
    <w:rsid w:val="00FB26C4"/>
    <w:rsid w:val="00FB26E0"/>
    <w:rsid w:val="00FB2AE6"/>
    <w:rsid w:val="00FB34EF"/>
    <w:rsid w:val="00FB3C65"/>
    <w:rsid w:val="00FB6797"/>
    <w:rsid w:val="00FB6E75"/>
    <w:rsid w:val="00FB700F"/>
    <w:rsid w:val="00FB7D20"/>
    <w:rsid w:val="00FC0AB0"/>
    <w:rsid w:val="00FC12A7"/>
    <w:rsid w:val="00FC15BA"/>
    <w:rsid w:val="00FC2C53"/>
    <w:rsid w:val="00FC3617"/>
    <w:rsid w:val="00FC36B4"/>
    <w:rsid w:val="00FC36F6"/>
    <w:rsid w:val="00FC5275"/>
    <w:rsid w:val="00FC62D8"/>
    <w:rsid w:val="00FC6DC5"/>
    <w:rsid w:val="00FC725C"/>
    <w:rsid w:val="00FC7702"/>
    <w:rsid w:val="00FC7D77"/>
    <w:rsid w:val="00FD175D"/>
    <w:rsid w:val="00FD2162"/>
    <w:rsid w:val="00FD255C"/>
    <w:rsid w:val="00FD294F"/>
    <w:rsid w:val="00FD5514"/>
    <w:rsid w:val="00FD5D9A"/>
    <w:rsid w:val="00FD5F37"/>
    <w:rsid w:val="00FD62E9"/>
    <w:rsid w:val="00FD6AEA"/>
    <w:rsid w:val="00FD7865"/>
    <w:rsid w:val="00FD7C83"/>
    <w:rsid w:val="00FD7D0B"/>
    <w:rsid w:val="00FE0ADA"/>
    <w:rsid w:val="00FE1507"/>
    <w:rsid w:val="00FE25F4"/>
    <w:rsid w:val="00FE35D5"/>
    <w:rsid w:val="00FE3B46"/>
    <w:rsid w:val="00FE3D6A"/>
    <w:rsid w:val="00FE3DDB"/>
    <w:rsid w:val="00FE4F5C"/>
    <w:rsid w:val="00FE6318"/>
    <w:rsid w:val="00FE6F87"/>
    <w:rsid w:val="00FE71BC"/>
    <w:rsid w:val="00FE72CC"/>
    <w:rsid w:val="00FF04F9"/>
    <w:rsid w:val="00FF0749"/>
    <w:rsid w:val="00FF1BA5"/>
    <w:rsid w:val="00FF212E"/>
    <w:rsid w:val="00FF3052"/>
    <w:rsid w:val="00FF4B9B"/>
    <w:rsid w:val="00FF6FB7"/>
    <w:rsid w:val="00FF71F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B2ACB8"/>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9580D"/>
    <w:pPr>
      <w:autoSpaceDE w:val="0"/>
      <w:autoSpaceDN w:val="0"/>
      <w:adjustRightInd w:val="0"/>
    </w:pPr>
    <w:rPr>
      <w:rFonts w:ascii="Calibri" w:hAnsi="Calibri" w:cs="Calibri"/>
    </w:rPr>
  </w:style>
  <w:style w:type="paragraph" w:styleId="Heading1">
    <w:name w:val="heading 1"/>
    <w:basedOn w:val="Normal"/>
    <w:next w:val="Normal"/>
    <w:link w:val="Heading1Char"/>
    <w:rsid w:val="0057138C"/>
    <w:pPr>
      <w:keepNext/>
      <w:keepLines/>
      <w:autoSpaceDE/>
      <w:autoSpaceDN/>
      <w:adjustRightInd/>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rsid w:val="002E117A"/>
    <w:pPr>
      <w:keepNext/>
      <w:keepLines/>
      <w:autoSpaceDE/>
      <w:autoSpaceDN/>
      <w:adjustRightInd/>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1A0963"/>
    <w:pPr>
      <w:autoSpaceDE/>
      <w:autoSpaceDN/>
      <w:adjustRightInd/>
      <w:spacing w:before="100" w:beforeAutospacing="1" w:after="100" w:afterAutospacing="1"/>
      <w:outlineLvl w:val="2"/>
    </w:pPr>
    <w:rPr>
      <w:rFonts w:ascii="Times" w:hAnsi="Times" w:cstheme="minorBidi"/>
      <w:b/>
      <w:bCs/>
      <w:sz w:val="27"/>
      <w:szCs w:val="27"/>
      <w:lang w:eastAsia="en-US"/>
    </w:rPr>
  </w:style>
  <w:style w:type="paragraph" w:styleId="Heading4">
    <w:name w:val="heading 4"/>
    <w:basedOn w:val="Normal"/>
    <w:next w:val="Normal"/>
    <w:link w:val="Heading4Char"/>
    <w:uiPriority w:val="9"/>
    <w:unhideWhenUsed/>
    <w:qFormat/>
    <w:rsid w:val="00E44BA3"/>
    <w:pPr>
      <w:keepNext/>
      <w:keepLines/>
      <w:autoSpaceDE/>
      <w:autoSpaceDN/>
      <w:adjustRightInd/>
      <w:spacing w:before="200"/>
      <w:outlineLvl w:val="3"/>
    </w:pPr>
    <w:rPr>
      <w:rFonts w:asciiTheme="majorHAnsi" w:eastAsiaTheme="majorEastAsia" w:hAnsiTheme="majorHAnsi" w:cstheme="majorBidi"/>
      <w:b/>
      <w:bCs/>
      <w:i/>
      <w:iCs/>
      <w:color w:val="4F81BD" w:themeColor="accent1"/>
      <w:sz w:val="20"/>
    </w:rPr>
  </w:style>
  <w:style w:type="paragraph" w:styleId="Heading5">
    <w:name w:val="heading 5"/>
    <w:basedOn w:val="Normal"/>
    <w:next w:val="Normal"/>
    <w:link w:val="Heading5Char"/>
    <w:rsid w:val="004A04B1"/>
    <w:pPr>
      <w:keepNext/>
      <w:keepLines/>
      <w:autoSpaceDE/>
      <w:autoSpaceDN/>
      <w:adjustRightInd/>
      <w:spacing w:before="4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autoSpaceDE/>
      <w:autoSpaceDN/>
      <w:adjustRightInd/>
      <w:ind w:left="720"/>
      <w:contextualSpacing/>
    </w:pPr>
    <w:rPr>
      <w:rFonts w:asciiTheme="minorHAnsi" w:hAnsiTheme="minorHAnsi" w:cstheme="minorBidi"/>
      <w:sz w:val="20"/>
    </w:rPr>
  </w:style>
  <w:style w:type="paragraph" w:styleId="NormalWeb">
    <w:name w:val="Normal (Web)"/>
    <w:basedOn w:val="Normal"/>
    <w:uiPriority w:val="99"/>
    <w:unhideWhenUsed/>
    <w:rsid w:val="00487813"/>
    <w:pPr>
      <w:autoSpaceDE/>
      <w:autoSpaceDN/>
      <w:adjustRightInd/>
      <w:spacing w:before="100" w:beforeAutospacing="1" w:after="100" w:afterAutospacing="1"/>
    </w:pPr>
    <w:rPr>
      <w:rFonts w:ascii="Times" w:hAnsi="Times" w:cs="Times New Roman"/>
      <w:sz w:val="20"/>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spacing w:line="288" w:lineRule="auto"/>
      <w:textAlignment w:val="center"/>
    </w:pPr>
    <w:rPr>
      <w:rFonts w:ascii="Times-Roman" w:eastAsia="MS Mincho" w:hAnsi="Times-Roman" w:cs="Times-Roman"/>
      <w:color w:val="000000"/>
      <w:lang w:eastAsia="en-US"/>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autoSpaceDE/>
      <w:autoSpaceDN/>
      <w:adjustRightInd/>
      <w:spacing w:before="100" w:beforeAutospacing="1" w:after="100" w:afterAutospacing="1"/>
    </w:pPr>
    <w:rPr>
      <w:rFonts w:ascii="Times New Roman" w:eastAsia="Times New Roman" w:hAnsi="Times New Roman" w:cs="Times New Roman"/>
      <w:lang w:eastAsia="en-US"/>
    </w:r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pPr>
      <w:autoSpaceDE/>
      <w:autoSpaceDN/>
      <w:adjustRightInd/>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autoSpaceDE/>
      <w:autoSpaceDN/>
      <w:adjustRightInd/>
      <w:spacing w:before="100" w:beforeAutospacing="1" w:after="100" w:afterAutospacing="1"/>
    </w:pPr>
    <w:rPr>
      <w:rFonts w:ascii="Times New Roman" w:eastAsia="Times New Roman" w:hAnsi="Times New Roman" w:cs="Times New Roman"/>
      <w:lang w:eastAsia="en-US"/>
    </w:r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903">
      <w:bodyDiv w:val="1"/>
      <w:marLeft w:val="0"/>
      <w:marRight w:val="0"/>
      <w:marTop w:val="0"/>
      <w:marBottom w:val="0"/>
      <w:divBdr>
        <w:top w:val="none" w:sz="0" w:space="0" w:color="auto"/>
        <w:left w:val="none" w:sz="0" w:space="0" w:color="auto"/>
        <w:bottom w:val="none" w:sz="0" w:space="0" w:color="auto"/>
        <w:right w:val="none" w:sz="0" w:space="0" w:color="auto"/>
      </w:divBdr>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792209541">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56</TotalTime>
  <Pages>2</Pages>
  <Words>643</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6</cp:revision>
  <cp:lastPrinted>2020-02-20T16:57:00Z</cp:lastPrinted>
  <dcterms:created xsi:type="dcterms:W3CDTF">2020-02-19T21:10:00Z</dcterms:created>
  <dcterms:modified xsi:type="dcterms:W3CDTF">2020-02-20T18:52:00Z</dcterms:modified>
</cp:coreProperties>
</file>